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1A1" w:rsidRPr="00311BCC" w:rsidRDefault="005D7A94" w:rsidP="001A6F75">
      <w:pPr>
        <w:wordWrap w:val="0"/>
        <w:rPr>
          <w:rFonts w:ascii="ＭＳ 明朝"/>
          <w:snapToGrid w:val="0"/>
          <w:kern w:val="0"/>
          <w:sz w:val="22"/>
          <w:szCs w:val="22"/>
        </w:rPr>
      </w:pPr>
      <w:bookmarkStart w:id="0" w:name="_GoBack"/>
      <w:bookmarkEnd w:id="0"/>
      <w:r w:rsidRPr="00311BCC">
        <w:rPr>
          <w:rFonts w:ascii="ＭＳ 明朝" w:hAnsi="ＭＳ 明朝" w:cs="ＭＳ Ｐゴシック" w:hint="eastAsia"/>
          <w:snapToGrid w:val="0"/>
          <w:kern w:val="0"/>
          <w:sz w:val="22"/>
          <w:szCs w:val="22"/>
        </w:rPr>
        <w:t>様式</w:t>
      </w:r>
      <w:r w:rsidR="00EF797A">
        <w:rPr>
          <w:rFonts w:ascii="ＭＳ 明朝" w:hAnsi="ＭＳ 明朝" w:hint="eastAsia"/>
          <w:snapToGrid w:val="0"/>
          <w:kern w:val="0"/>
          <w:sz w:val="22"/>
          <w:szCs w:val="22"/>
        </w:rPr>
        <w:t>第</w:t>
      </w:r>
      <w:r w:rsidR="00EF797A">
        <w:rPr>
          <w:rFonts w:ascii="ＭＳ 明朝" w:hAnsi="ＭＳ 明朝"/>
          <w:snapToGrid w:val="0"/>
          <w:kern w:val="0"/>
          <w:sz w:val="22"/>
          <w:szCs w:val="22"/>
        </w:rPr>
        <w:t>1</w:t>
      </w:r>
      <w:r w:rsidR="006C36D4" w:rsidRPr="00311BCC">
        <w:rPr>
          <w:rFonts w:ascii="ＭＳ 明朝" w:hAnsi="ＭＳ 明朝" w:hint="eastAsia"/>
          <w:snapToGrid w:val="0"/>
          <w:kern w:val="0"/>
          <w:sz w:val="22"/>
          <w:szCs w:val="22"/>
        </w:rPr>
        <w:t>号</w:t>
      </w:r>
      <w:r w:rsidR="006C36D4" w:rsidRPr="00311BCC">
        <w:rPr>
          <w:rFonts w:ascii="ＭＳ 明朝" w:hAnsi="ＭＳ 明朝"/>
          <w:snapToGrid w:val="0"/>
          <w:kern w:val="0"/>
          <w:sz w:val="22"/>
          <w:szCs w:val="22"/>
        </w:rPr>
        <w:t>(</w:t>
      </w:r>
      <w:r w:rsidR="00883A57" w:rsidRPr="00311BCC">
        <w:rPr>
          <w:rFonts w:ascii="ＭＳ 明朝" w:hAnsi="ＭＳ 明朝" w:hint="eastAsia"/>
          <w:snapToGrid w:val="0"/>
          <w:kern w:val="0"/>
          <w:sz w:val="22"/>
          <w:szCs w:val="22"/>
        </w:rPr>
        <w:t>第</w:t>
      </w:r>
      <w:r w:rsidR="00F1562F">
        <w:rPr>
          <w:rFonts w:ascii="ＭＳ 明朝" w:hAnsi="ＭＳ 明朝"/>
          <w:snapToGrid w:val="0"/>
          <w:kern w:val="0"/>
          <w:sz w:val="22"/>
          <w:szCs w:val="22"/>
        </w:rPr>
        <w:t>4</w:t>
      </w:r>
      <w:r w:rsidR="006C36D4" w:rsidRPr="00311BCC">
        <w:rPr>
          <w:rFonts w:ascii="ＭＳ 明朝" w:hAnsi="ＭＳ 明朝" w:hint="eastAsia"/>
          <w:snapToGrid w:val="0"/>
          <w:kern w:val="0"/>
          <w:sz w:val="22"/>
          <w:szCs w:val="22"/>
        </w:rPr>
        <w:t>条関係</w:t>
      </w:r>
      <w:r w:rsidR="006C36D4" w:rsidRPr="00311BCC">
        <w:rPr>
          <w:rFonts w:ascii="ＭＳ 明朝" w:hAnsi="ＭＳ 明朝"/>
          <w:snapToGrid w:val="0"/>
          <w:kern w:val="0"/>
          <w:sz w:val="22"/>
          <w:szCs w:val="22"/>
        </w:rPr>
        <w:t>)</w:t>
      </w:r>
    </w:p>
    <w:p w:rsidR="008C1EF9" w:rsidRPr="00311BCC" w:rsidRDefault="008C1EF9" w:rsidP="001A6F75">
      <w:pPr>
        <w:wordWrap w:val="0"/>
        <w:rPr>
          <w:rFonts w:ascii="ＭＳ 明朝"/>
          <w:snapToGrid w:val="0"/>
          <w:kern w:val="0"/>
          <w:sz w:val="22"/>
          <w:szCs w:val="22"/>
        </w:rPr>
      </w:pPr>
    </w:p>
    <w:p w:rsidR="006C36D4" w:rsidRPr="00311BCC" w:rsidRDefault="00257AF2" w:rsidP="006C36D4">
      <w:pPr>
        <w:jc w:val="righ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DB5AB7">
        <w:rPr>
          <w:rFonts w:ascii="ＭＳ 明朝" w:hAnsi="ＭＳ 明朝" w:hint="eastAsia"/>
          <w:spacing w:val="20"/>
          <w:sz w:val="22"/>
          <w:szCs w:val="22"/>
        </w:rPr>
        <w:t xml:space="preserve">　　　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>年　　月　　日</w:t>
      </w:r>
    </w:p>
    <w:p w:rsidR="006C36D4" w:rsidRPr="00311BCC" w:rsidRDefault="006C36D4" w:rsidP="006C36D4">
      <w:pPr>
        <w:rPr>
          <w:rFonts w:ascii="ＭＳ 明朝"/>
          <w:spacing w:val="20"/>
          <w:sz w:val="22"/>
          <w:szCs w:val="22"/>
        </w:rPr>
      </w:pPr>
    </w:p>
    <w:p w:rsidR="006C36D4" w:rsidRPr="00311BCC" w:rsidRDefault="00730082" w:rsidP="006C36D4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安芸市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>長　　　　　　　　　　様</w:t>
      </w:r>
    </w:p>
    <w:p w:rsidR="00CD0991" w:rsidRDefault="00CD0991" w:rsidP="00CD0991">
      <w:pPr>
        <w:ind w:right="940"/>
        <w:rPr>
          <w:rFonts w:ascii="ＭＳ 明朝"/>
          <w:spacing w:val="20"/>
          <w:sz w:val="22"/>
          <w:szCs w:val="22"/>
        </w:rPr>
      </w:pPr>
    </w:p>
    <w:p w:rsidR="00CD0991" w:rsidRDefault="006C36D4" w:rsidP="00B923B0">
      <w:pPr>
        <w:ind w:right="940" w:firstLineChars="2000" w:firstLine="4701"/>
        <w:rPr>
          <w:rFonts w:ascii="ＭＳ 明朝"/>
          <w:spacing w:val="20"/>
          <w:sz w:val="22"/>
          <w:szCs w:val="22"/>
        </w:rPr>
      </w:pPr>
      <w:r w:rsidRPr="00311BCC">
        <w:rPr>
          <w:rFonts w:ascii="ＭＳ 明朝" w:hAnsi="ＭＳ 明朝" w:hint="eastAsia"/>
          <w:spacing w:val="20"/>
          <w:sz w:val="22"/>
          <w:szCs w:val="22"/>
        </w:rPr>
        <w:t xml:space="preserve">補助事業者　</w:t>
      </w:r>
      <w:r w:rsidR="00CD0991">
        <w:rPr>
          <w:rFonts w:ascii="ＭＳ 明朝" w:hAnsi="ＭＳ 明朝" w:hint="eastAsia"/>
          <w:spacing w:val="20"/>
          <w:sz w:val="22"/>
          <w:szCs w:val="22"/>
        </w:rPr>
        <w:t>住　所</w:t>
      </w:r>
    </w:p>
    <w:p w:rsidR="006C36D4" w:rsidRDefault="00CD0991" w:rsidP="00B923B0">
      <w:pPr>
        <w:ind w:right="233"/>
        <w:jc w:val="right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氏　名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 xml:space="preserve">　　　　　　　</w:t>
      </w:r>
      <w:r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B923B0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>印</w:t>
      </w:r>
    </w:p>
    <w:p w:rsidR="00CD0991" w:rsidRDefault="00CD0991" w:rsidP="00CD0991">
      <w:pPr>
        <w:ind w:right="1363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 xml:space="preserve">　　　　　　　　　　　　　　　　　　　　　　　　　　連絡先</w:t>
      </w:r>
    </w:p>
    <w:p w:rsidR="00CD0991" w:rsidRDefault="00CD0991" w:rsidP="00CD0991">
      <w:pPr>
        <w:ind w:right="423"/>
        <w:jc w:val="right"/>
        <w:rPr>
          <w:rFonts w:ascii="ＭＳ 明朝"/>
          <w:spacing w:val="20"/>
          <w:sz w:val="22"/>
          <w:szCs w:val="22"/>
        </w:rPr>
      </w:pPr>
    </w:p>
    <w:p w:rsidR="00CD0991" w:rsidRPr="00CD0991" w:rsidRDefault="00CD0991" w:rsidP="00CD0991">
      <w:pPr>
        <w:ind w:right="423"/>
        <w:jc w:val="right"/>
        <w:rPr>
          <w:rFonts w:ascii="ＭＳ 明朝"/>
          <w:spacing w:val="20"/>
          <w:sz w:val="22"/>
          <w:szCs w:val="22"/>
        </w:rPr>
      </w:pPr>
    </w:p>
    <w:p w:rsidR="006C36D4" w:rsidRPr="00311BCC" w:rsidRDefault="00257AF2" w:rsidP="006C36D4">
      <w:pPr>
        <w:jc w:val="center"/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 xml:space="preserve">　　年度</w:t>
      </w:r>
      <w:r w:rsidR="000272D5" w:rsidRPr="0063294D">
        <w:rPr>
          <w:rFonts w:ascii="ＭＳ 明朝" w:hAnsi="ＭＳ 明朝" w:hint="eastAsia"/>
          <w:sz w:val="22"/>
        </w:rPr>
        <w:t>安芸市木塀設置支援事業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>費補助金交付申請書</w:t>
      </w:r>
    </w:p>
    <w:p w:rsidR="006C36D4" w:rsidRPr="00C50BEC" w:rsidRDefault="006C36D4" w:rsidP="006C36D4">
      <w:pPr>
        <w:rPr>
          <w:rFonts w:ascii="ＭＳ 明朝"/>
          <w:spacing w:val="20"/>
          <w:sz w:val="22"/>
          <w:szCs w:val="22"/>
        </w:rPr>
      </w:pPr>
    </w:p>
    <w:p w:rsidR="006C36D4" w:rsidRPr="00311BCC" w:rsidRDefault="006C36D4" w:rsidP="00E3001A">
      <w:pPr>
        <w:ind w:firstLineChars="100" w:firstLine="235"/>
        <w:rPr>
          <w:rFonts w:ascii="ＭＳ 明朝"/>
          <w:spacing w:val="20"/>
          <w:sz w:val="22"/>
          <w:szCs w:val="22"/>
        </w:rPr>
      </w:pPr>
      <w:r w:rsidRPr="00311BCC">
        <w:rPr>
          <w:rFonts w:ascii="ＭＳ 明朝" w:hAnsi="ＭＳ 明朝" w:hint="eastAsia"/>
          <w:spacing w:val="20"/>
          <w:sz w:val="22"/>
          <w:szCs w:val="22"/>
        </w:rPr>
        <w:t>補助金</w:t>
      </w:r>
      <w:r w:rsidR="00612FB1">
        <w:rPr>
          <w:rFonts w:ascii="ＭＳ 明朝" w:hAnsi="ＭＳ 明朝" w:hint="eastAsia"/>
          <w:spacing w:val="20"/>
          <w:sz w:val="22"/>
          <w:szCs w:val="22"/>
        </w:rPr>
        <w:t>等の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交付</w:t>
      </w:r>
      <w:r w:rsidR="00612FB1">
        <w:rPr>
          <w:rFonts w:ascii="ＭＳ 明朝" w:hAnsi="ＭＳ 明朝" w:hint="eastAsia"/>
          <w:spacing w:val="20"/>
          <w:sz w:val="22"/>
          <w:szCs w:val="22"/>
        </w:rPr>
        <w:t>に関する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規則第</w:t>
      </w:r>
      <w:r w:rsidR="00C9514D">
        <w:rPr>
          <w:rFonts w:ascii="ＭＳ 明朝" w:hAnsi="ＭＳ 明朝"/>
          <w:spacing w:val="20"/>
          <w:sz w:val="22"/>
          <w:szCs w:val="22"/>
        </w:rPr>
        <w:t>2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条及び</w:t>
      </w:r>
      <w:r w:rsidR="000272D5" w:rsidRPr="0063294D">
        <w:rPr>
          <w:rFonts w:ascii="ＭＳ 明朝" w:hAnsi="ＭＳ 明朝" w:hint="eastAsia"/>
          <w:sz w:val="22"/>
        </w:rPr>
        <w:t>安芸市木塀設置支援事業</w:t>
      </w:r>
      <w:r w:rsidR="00612FB1" w:rsidRPr="00311BCC">
        <w:rPr>
          <w:rFonts w:ascii="ＭＳ 明朝" w:hAnsi="ＭＳ 明朝" w:hint="eastAsia"/>
          <w:spacing w:val="20"/>
          <w:sz w:val="22"/>
          <w:szCs w:val="22"/>
        </w:rPr>
        <w:t>費補助金交付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要綱第</w:t>
      </w:r>
      <w:r w:rsidR="00257AF2">
        <w:rPr>
          <w:rFonts w:ascii="ＭＳ 明朝" w:hAnsi="ＭＳ 明朝"/>
          <w:spacing w:val="20"/>
          <w:sz w:val="22"/>
          <w:szCs w:val="22"/>
        </w:rPr>
        <w:t>4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条の規定により、補助金　　　　　　　　　　円を交付されたく</w:t>
      </w:r>
      <w:r w:rsidR="001B3FC1" w:rsidRPr="00311BCC">
        <w:rPr>
          <w:rFonts w:ascii="ＭＳ 明朝" w:hAnsi="ＭＳ 明朝" w:hint="eastAsia"/>
          <w:spacing w:val="20"/>
          <w:sz w:val="22"/>
          <w:szCs w:val="22"/>
        </w:rPr>
        <w:t>、</w:t>
      </w:r>
      <w:r w:rsidRPr="00311BCC">
        <w:rPr>
          <w:rFonts w:ascii="ＭＳ 明朝" w:hAnsi="ＭＳ 明朝" w:hint="eastAsia"/>
          <w:spacing w:val="20"/>
          <w:sz w:val="22"/>
          <w:szCs w:val="22"/>
        </w:rPr>
        <w:t>関係書類を添えて申請します。</w:t>
      </w:r>
    </w:p>
    <w:p w:rsidR="00DA77DB" w:rsidRPr="00311BCC" w:rsidRDefault="00DA77DB" w:rsidP="006C36D4">
      <w:pPr>
        <w:rPr>
          <w:rFonts w:ascii="ＭＳ 明朝"/>
          <w:spacing w:val="20"/>
          <w:sz w:val="22"/>
          <w:szCs w:val="22"/>
        </w:rPr>
      </w:pPr>
    </w:p>
    <w:p w:rsidR="00801211" w:rsidRPr="00311BCC" w:rsidRDefault="006C36D4" w:rsidP="00801211">
      <w:pPr>
        <w:pStyle w:val="ad"/>
      </w:pPr>
      <w:r w:rsidRPr="00311BCC">
        <w:rPr>
          <w:rFonts w:hint="eastAsia"/>
        </w:rPr>
        <w:t>記</w:t>
      </w:r>
    </w:p>
    <w:p w:rsidR="00801211" w:rsidRPr="00311BCC" w:rsidRDefault="00801211" w:rsidP="00801211"/>
    <w:p w:rsidR="006C36D4" w:rsidRPr="00311BCC" w:rsidRDefault="00C50BEC" w:rsidP="006C36D4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 xml:space="preserve">１　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>事業</w:t>
      </w:r>
      <w:r w:rsidR="00D05630">
        <w:rPr>
          <w:rFonts w:ascii="ＭＳ 明朝" w:hAnsi="ＭＳ 明朝" w:hint="eastAsia"/>
          <w:spacing w:val="20"/>
          <w:sz w:val="22"/>
          <w:szCs w:val="22"/>
        </w:rPr>
        <w:t>内容</w:t>
      </w:r>
    </w:p>
    <w:p w:rsidR="00076736" w:rsidRDefault="006C36D4" w:rsidP="00076736">
      <w:pPr>
        <w:rPr>
          <w:rFonts w:ascii="ＭＳ 明朝"/>
          <w:spacing w:val="20"/>
          <w:sz w:val="22"/>
          <w:szCs w:val="22"/>
        </w:rPr>
      </w:pPr>
      <w:r w:rsidRPr="00311BCC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0272D5">
        <w:rPr>
          <w:rFonts w:ascii="ＭＳ 明朝" w:hAnsi="ＭＳ 明朝" w:hint="eastAsia"/>
          <w:spacing w:val="20"/>
          <w:sz w:val="22"/>
          <w:szCs w:val="22"/>
        </w:rPr>
        <w:t xml:space="preserve">　</w:t>
      </w:r>
      <w:r w:rsidR="00076736" w:rsidRPr="00076736">
        <w:rPr>
          <w:rFonts w:ascii="ＭＳ 明朝" w:hAnsi="ＭＳ 明朝"/>
          <w:spacing w:val="20"/>
          <w:sz w:val="22"/>
          <w:szCs w:val="22"/>
        </w:rPr>
        <w:t xml:space="preserve"> </w:t>
      </w:r>
    </w:p>
    <w:p w:rsidR="00D05630" w:rsidRDefault="00D05630" w:rsidP="00076736">
      <w:pPr>
        <w:rPr>
          <w:rFonts w:ascii="ＭＳ 明朝"/>
          <w:spacing w:val="20"/>
          <w:sz w:val="22"/>
          <w:szCs w:val="22"/>
        </w:rPr>
      </w:pPr>
    </w:p>
    <w:p w:rsidR="00612FB1" w:rsidRDefault="00612FB1" w:rsidP="00076736">
      <w:pPr>
        <w:rPr>
          <w:rFonts w:ascii="ＭＳ 明朝"/>
          <w:spacing w:val="20"/>
          <w:sz w:val="22"/>
          <w:szCs w:val="22"/>
        </w:rPr>
      </w:pPr>
    </w:p>
    <w:p w:rsidR="00076736" w:rsidRDefault="00612FB1" w:rsidP="00076736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２</w:t>
      </w:r>
      <w:r w:rsidR="00076736" w:rsidRPr="00076736">
        <w:rPr>
          <w:rFonts w:ascii="ＭＳ 明朝" w:hAnsi="ＭＳ 明朝" w:hint="eastAsia"/>
          <w:spacing w:val="20"/>
          <w:sz w:val="22"/>
          <w:szCs w:val="22"/>
        </w:rPr>
        <w:t xml:space="preserve">　事業完了予定年月日　　　　</w:t>
      </w:r>
      <w:r w:rsidR="00257AF2">
        <w:rPr>
          <w:rFonts w:ascii="ＭＳ 明朝" w:hAnsi="ＭＳ 明朝" w:hint="eastAsia"/>
          <w:spacing w:val="20"/>
          <w:sz w:val="22"/>
          <w:szCs w:val="22"/>
        </w:rPr>
        <w:t xml:space="preserve">　　</w:t>
      </w:r>
      <w:r w:rsidR="00076736" w:rsidRPr="00076736">
        <w:rPr>
          <w:rFonts w:ascii="ＭＳ 明朝" w:hAnsi="ＭＳ 明朝" w:hint="eastAsia"/>
          <w:spacing w:val="20"/>
          <w:sz w:val="22"/>
          <w:szCs w:val="22"/>
        </w:rPr>
        <w:t xml:space="preserve">　　　年　　月　　日</w:t>
      </w:r>
    </w:p>
    <w:p w:rsidR="00612FB1" w:rsidRDefault="00612FB1" w:rsidP="00076736">
      <w:pPr>
        <w:rPr>
          <w:rFonts w:ascii="ＭＳ 明朝"/>
          <w:spacing w:val="20"/>
          <w:sz w:val="22"/>
          <w:szCs w:val="22"/>
        </w:rPr>
      </w:pPr>
    </w:p>
    <w:p w:rsidR="003D15EC" w:rsidRPr="003D15EC" w:rsidRDefault="003D15EC" w:rsidP="00076736">
      <w:pPr>
        <w:rPr>
          <w:rFonts w:ascii="ＭＳ 明朝"/>
          <w:spacing w:val="20"/>
          <w:sz w:val="22"/>
          <w:szCs w:val="22"/>
        </w:rPr>
      </w:pPr>
    </w:p>
    <w:p w:rsidR="006C36D4" w:rsidRPr="00311BCC" w:rsidRDefault="00454AFA" w:rsidP="006C36D4">
      <w:p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３</w:t>
      </w:r>
      <w:r w:rsidR="006C36D4" w:rsidRPr="00311BCC">
        <w:rPr>
          <w:rFonts w:ascii="ＭＳ 明朝" w:hAnsi="ＭＳ 明朝" w:hint="eastAsia"/>
          <w:spacing w:val="20"/>
          <w:sz w:val="22"/>
          <w:szCs w:val="22"/>
        </w:rPr>
        <w:t xml:space="preserve">　添付書類</w:t>
      </w:r>
    </w:p>
    <w:p w:rsidR="00CD0991" w:rsidRPr="00113C77" w:rsidRDefault="00CD0991" w:rsidP="00CD0991">
      <w:pPr>
        <w:numPr>
          <w:ilvl w:val="0"/>
          <w:numId w:val="21"/>
        </w:num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安芸市木塀設置支援事業計画書（別紙</w:t>
      </w:r>
      <w:r>
        <w:rPr>
          <w:rFonts w:ascii="ＭＳ 明朝" w:hAnsi="ＭＳ 明朝"/>
          <w:spacing w:val="20"/>
          <w:sz w:val="22"/>
          <w:szCs w:val="22"/>
        </w:rPr>
        <w:t>1</w:t>
      </w:r>
      <w:r>
        <w:rPr>
          <w:rFonts w:ascii="ＭＳ 明朝" w:hAnsi="ＭＳ 明朝" w:hint="eastAsia"/>
          <w:spacing w:val="20"/>
          <w:sz w:val="22"/>
          <w:szCs w:val="22"/>
        </w:rPr>
        <w:t>）</w:t>
      </w:r>
    </w:p>
    <w:p w:rsidR="00B50F17" w:rsidRPr="00F157E1" w:rsidRDefault="00113C77" w:rsidP="00F157E1">
      <w:pPr>
        <w:numPr>
          <w:ilvl w:val="0"/>
          <w:numId w:val="21"/>
        </w:num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z w:val="22"/>
        </w:rPr>
        <w:t>安芸市ブロック塀等対策補助金交付決定</w:t>
      </w:r>
      <w:r w:rsidR="004409F8">
        <w:rPr>
          <w:rFonts w:ascii="ＭＳ 明朝" w:hAnsi="ＭＳ 明朝" w:hint="eastAsia"/>
          <w:sz w:val="22"/>
        </w:rPr>
        <w:t>通知</w:t>
      </w:r>
      <w:r>
        <w:rPr>
          <w:rFonts w:ascii="ＭＳ 明朝" w:hAnsi="ＭＳ 明朝" w:hint="eastAsia"/>
          <w:sz w:val="22"/>
        </w:rPr>
        <w:t>書</w:t>
      </w:r>
      <w:r>
        <w:rPr>
          <w:rFonts w:ascii="ＭＳ 明朝" w:hAnsi="ＭＳ 明朝" w:cs="ＭＳ 明朝" w:hint="eastAsia"/>
          <w:sz w:val="22"/>
        </w:rPr>
        <w:t>（写し）</w:t>
      </w:r>
      <w:r w:rsidR="000264BE">
        <w:rPr>
          <w:rFonts w:ascii="ＭＳ 明朝" w:hAnsi="ＭＳ 明朝" w:cs="ＭＳ 明朝" w:hint="eastAsia"/>
          <w:sz w:val="22"/>
        </w:rPr>
        <w:t xml:space="preserve">　　</w:t>
      </w:r>
    </w:p>
    <w:p w:rsidR="00CD0991" w:rsidRDefault="00CD0991" w:rsidP="00CD0991">
      <w:pPr>
        <w:numPr>
          <w:ilvl w:val="0"/>
          <w:numId w:val="21"/>
        </w:numPr>
        <w:rPr>
          <w:rFonts w:ascii="ＭＳ 明朝"/>
          <w:spacing w:val="20"/>
          <w:sz w:val="22"/>
          <w:szCs w:val="22"/>
        </w:rPr>
      </w:pPr>
      <w:r>
        <w:rPr>
          <w:rFonts w:ascii="ＭＳ 明朝" w:hAnsi="ＭＳ 明朝" w:hint="eastAsia"/>
          <w:spacing w:val="20"/>
          <w:sz w:val="22"/>
          <w:szCs w:val="22"/>
        </w:rPr>
        <w:t>木塀設置に</w:t>
      </w:r>
      <w:r w:rsidR="00005946">
        <w:rPr>
          <w:rFonts w:ascii="ＭＳ 明朝" w:hAnsi="ＭＳ 明朝" w:hint="eastAsia"/>
          <w:spacing w:val="20"/>
          <w:sz w:val="22"/>
          <w:szCs w:val="22"/>
        </w:rPr>
        <w:t>要する費用の</w:t>
      </w:r>
      <w:r>
        <w:rPr>
          <w:rFonts w:ascii="ＭＳ 明朝" w:hAnsi="ＭＳ 明朝" w:hint="eastAsia"/>
          <w:spacing w:val="20"/>
          <w:sz w:val="22"/>
          <w:szCs w:val="22"/>
        </w:rPr>
        <w:t>見積書及び施工計画図</w:t>
      </w:r>
      <w:r>
        <w:rPr>
          <w:rFonts w:ascii="ＭＳ 明朝" w:hAnsi="ＭＳ 明朝" w:hint="eastAsia"/>
          <w:sz w:val="22"/>
        </w:rPr>
        <w:t>（位置図、配置図、立面図、写真等）</w:t>
      </w:r>
    </w:p>
    <w:p w:rsidR="008B2472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  <w:r>
        <w:rPr>
          <w:rFonts w:ascii="ＭＳ 明朝"/>
          <w:spacing w:val="20"/>
          <w:sz w:val="22"/>
          <w:szCs w:val="22"/>
        </w:rPr>
        <w:t>(</w:t>
      </w:r>
      <w:r w:rsidR="00F157E1">
        <w:rPr>
          <w:rFonts w:ascii="ＭＳ 明朝"/>
          <w:spacing w:val="20"/>
          <w:sz w:val="22"/>
          <w:szCs w:val="22"/>
        </w:rPr>
        <w:t>4</w:t>
      </w:r>
      <w:r w:rsidR="00F0427A">
        <w:rPr>
          <w:rFonts w:ascii="ＭＳ 明朝"/>
          <w:spacing w:val="20"/>
          <w:sz w:val="22"/>
          <w:szCs w:val="22"/>
        </w:rPr>
        <w:t>)</w:t>
      </w:r>
      <w:r w:rsidR="00F0427A">
        <w:rPr>
          <w:rFonts w:ascii="ＭＳ 明朝" w:hint="eastAsia"/>
          <w:spacing w:val="20"/>
          <w:sz w:val="22"/>
          <w:szCs w:val="22"/>
        </w:rPr>
        <w:t xml:space="preserve">　</w:t>
      </w:r>
      <w:r w:rsidR="00AB4040">
        <w:rPr>
          <w:rFonts w:ascii="ＭＳ 明朝" w:hAnsi="ＭＳ 明朝" w:hint="eastAsia"/>
          <w:sz w:val="22"/>
        </w:rPr>
        <w:t>市税の納税証明書</w:t>
      </w:r>
    </w:p>
    <w:p w:rsidR="00C50BEC" w:rsidRDefault="00C50BEC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B74D1A" w:rsidRDefault="00B74D1A" w:rsidP="00113C77">
      <w:pPr>
        <w:rPr>
          <w:rFonts w:ascii="ＭＳ 明朝"/>
          <w:spacing w:val="20"/>
          <w:sz w:val="22"/>
          <w:szCs w:val="22"/>
        </w:rPr>
      </w:pPr>
    </w:p>
    <w:p w:rsidR="00B74D1A" w:rsidRDefault="00B74D1A" w:rsidP="00CD0991">
      <w:pPr>
        <w:rPr>
          <w:rFonts w:ascii="ＭＳ 明朝"/>
          <w:spacing w:val="20"/>
          <w:sz w:val="22"/>
          <w:szCs w:val="22"/>
        </w:rPr>
      </w:pPr>
    </w:p>
    <w:p w:rsidR="000D37F5" w:rsidRDefault="000D37F5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  <w:r>
        <w:rPr>
          <w:rFonts w:ascii="ＭＳ 明朝" w:hint="eastAsia"/>
          <w:spacing w:val="20"/>
          <w:sz w:val="22"/>
          <w:szCs w:val="22"/>
        </w:rPr>
        <w:t>（別紙</w:t>
      </w:r>
      <w:r>
        <w:rPr>
          <w:rFonts w:ascii="ＭＳ 明朝"/>
          <w:spacing w:val="20"/>
          <w:sz w:val="22"/>
          <w:szCs w:val="22"/>
        </w:rPr>
        <w:t>1</w:t>
      </w:r>
      <w:r>
        <w:rPr>
          <w:rFonts w:ascii="ＭＳ 明朝" w:hint="eastAsia"/>
          <w:spacing w:val="20"/>
          <w:sz w:val="22"/>
          <w:szCs w:val="22"/>
        </w:rPr>
        <w:t>）</w:t>
      </w:r>
    </w:p>
    <w:p w:rsidR="000D37F5" w:rsidRDefault="000D37F5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p w:rsidR="000D37F5" w:rsidRPr="00D44559" w:rsidRDefault="003F1732" w:rsidP="00D44559">
      <w:pPr>
        <w:ind w:leftChars="100" w:left="678" w:hangingChars="150" w:hanging="443"/>
        <w:jc w:val="center"/>
        <w:rPr>
          <w:rFonts w:ascii="ＭＳ 明朝"/>
          <w:sz w:val="28"/>
          <w:szCs w:val="28"/>
        </w:rPr>
      </w:pPr>
      <w:r>
        <w:rPr>
          <w:rFonts w:ascii="ＭＳ 明朝" w:hint="eastAsia"/>
          <w:spacing w:val="20"/>
          <w:sz w:val="28"/>
          <w:szCs w:val="28"/>
        </w:rPr>
        <w:t xml:space="preserve">　　</w:t>
      </w:r>
      <w:r w:rsidR="000D37F5" w:rsidRPr="00D44559">
        <w:rPr>
          <w:rFonts w:ascii="ＭＳ 明朝" w:hint="eastAsia"/>
          <w:spacing w:val="20"/>
          <w:sz w:val="28"/>
          <w:szCs w:val="28"/>
        </w:rPr>
        <w:t xml:space="preserve">　　年度</w:t>
      </w:r>
      <w:r w:rsidR="000D37F5" w:rsidRPr="00D44559">
        <w:rPr>
          <w:rFonts w:ascii="ＭＳ 明朝" w:hAnsi="ＭＳ 明朝" w:hint="eastAsia"/>
          <w:sz w:val="28"/>
          <w:szCs w:val="28"/>
        </w:rPr>
        <w:t>安芸市木塀設置支援事業計画書</w:t>
      </w:r>
    </w:p>
    <w:tbl>
      <w:tblPr>
        <w:tblStyle w:val="af3"/>
        <w:tblW w:w="0" w:type="auto"/>
        <w:tblInd w:w="588" w:type="dxa"/>
        <w:tblLook w:val="04A0" w:firstRow="1" w:lastRow="0" w:firstColumn="1" w:lastColumn="0" w:noHBand="0" w:noVBand="1"/>
      </w:tblPr>
      <w:tblGrid>
        <w:gridCol w:w="1080"/>
        <w:gridCol w:w="1984"/>
        <w:gridCol w:w="1985"/>
        <w:gridCol w:w="2126"/>
        <w:gridCol w:w="2090"/>
      </w:tblGrid>
      <w:tr w:rsidR="00C9514D" w:rsidTr="00CD0991">
        <w:trPr>
          <w:trHeight w:val="817"/>
        </w:trPr>
        <w:tc>
          <w:tcPr>
            <w:tcW w:w="1080" w:type="dxa"/>
            <w:vMerge w:val="restart"/>
            <w:vAlign w:val="center"/>
          </w:tcPr>
          <w:p w:rsidR="00C9514D" w:rsidRDefault="00C9514D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区分</w:t>
            </w:r>
          </w:p>
        </w:tc>
        <w:tc>
          <w:tcPr>
            <w:tcW w:w="1984" w:type="dxa"/>
            <w:vMerge w:val="restart"/>
            <w:vAlign w:val="center"/>
          </w:tcPr>
          <w:p w:rsidR="00C9514D" w:rsidRDefault="00C9514D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総事業費</w:t>
            </w:r>
          </w:p>
        </w:tc>
        <w:tc>
          <w:tcPr>
            <w:tcW w:w="1985" w:type="dxa"/>
            <w:vMerge w:val="restart"/>
            <w:vAlign w:val="center"/>
          </w:tcPr>
          <w:p w:rsidR="00C9514D" w:rsidRDefault="00C9514D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補助対象</w:t>
            </w:r>
          </w:p>
          <w:p w:rsidR="00C9514D" w:rsidRDefault="00C9514D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4216" w:type="dxa"/>
            <w:gridSpan w:val="2"/>
            <w:vAlign w:val="center"/>
          </w:tcPr>
          <w:p w:rsidR="00C9514D" w:rsidRDefault="00C9514D" w:rsidP="00D44559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負担区分</w:t>
            </w:r>
          </w:p>
        </w:tc>
      </w:tr>
      <w:tr w:rsidR="00CD0991" w:rsidTr="00CD0991">
        <w:trPr>
          <w:trHeight w:val="1126"/>
        </w:trPr>
        <w:tc>
          <w:tcPr>
            <w:tcW w:w="1080" w:type="dxa"/>
            <w:vMerge/>
            <w:vAlign w:val="center"/>
          </w:tcPr>
          <w:p w:rsidR="00CD0991" w:rsidRDefault="00CD0991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CD0991" w:rsidRDefault="00CD0991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CD0991" w:rsidRDefault="00CD0991" w:rsidP="00C9514D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CD0991" w:rsidRDefault="00CD0991" w:rsidP="00D44559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木塀設置支援</w:t>
            </w:r>
          </w:p>
          <w:p w:rsidR="00CD0991" w:rsidRPr="00D44559" w:rsidRDefault="00CD0991" w:rsidP="00D44559">
            <w:pPr>
              <w:jc w:val="center"/>
              <w:rPr>
                <w:rFonts w:ascii="ＭＳ 明朝"/>
                <w:spacing w:val="20"/>
                <w:sz w:val="20"/>
                <w:szCs w:val="20"/>
              </w:rPr>
            </w:pPr>
            <w:r w:rsidRPr="00D44559">
              <w:rPr>
                <w:rFonts w:ascii="ＭＳ 明朝" w:hint="eastAsia"/>
                <w:spacing w:val="20"/>
                <w:sz w:val="20"/>
                <w:szCs w:val="20"/>
              </w:rPr>
              <w:t>事業費補助金</w:t>
            </w:r>
          </w:p>
        </w:tc>
        <w:tc>
          <w:tcPr>
            <w:tcW w:w="2090" w:type="dxa"/>
            <w:vAlign w:val="center"/>
          </w:tcPr>
          <w:p w:rsidR="00CD0991" w:rsidRDefault="00CD0991" w:rsidP="00D44559">
            <w:pPr>
              <w:jc w:val="center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その他</w:t>
            </w:r>
          </w:p>
        </w:tc>
      </w:tr>
      <w:tr w:rsidR="00CD0991" w:rsidTr="00CD0991">
        <w:trPr>
          <w:trHeight w:val="1270"/>
        </w:trPr>
        <w:tc>
          <w:tcPr>
            <w:tcW w:w="1080" w:type="dxa"/>
            <w:vAlign w:val="center"/>
          </w:tcPr>
          <w:p w:rsidR="00CD0991" w:rsidRDefault="00CD0991" w:rsidP="00C50BEC">
            <w:pPr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事業費</w:t>
            </w:r>
          </w:p>
        </w:tc>
        <w:tc>
          <w:tcPr>
            <w:tcW w:w="1984" w:type="dxa"/>
          </w:tcPr>
          <w:p w:rsidR="00CD0991" w:rsidRDefault="00CD0991" w:rsidP="0028405B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1985" w:type="dxa"/>
          </w:tcPr>
          <w:p w:rsidR="00CD0991" w:rsidRDefault="00CD0991" w:rsidP="0028405B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126" w:type="dxa"/>
          </w:tcPr>
          <w:p w:rsidR="00CD0991" w:rsidRDefault="00CD0991" w:rsidP="00CD0991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  <w:tc>
          <w:tcPr>
            <w:tcW w:w="2090" w:type="dxa"/>
          </w:tcPr>
          <w:p w:rsidR="00CD0991" w:rsidRDefault="00CD0991" w:rsidP="0028405B">
            <w:pPr>
              <w:jc w:val="right"/>
              <w:rPr>
                <w:rFonts w:ascii="ＭＳ 明朝"/>
                <w:spacing w:val="20"/>
                <w:sz w:val="22"/>
                <w:szCs w:val="22"/>
              </w:rPr>
            </w:pPr>
            <w:r>
              <w:rPr>
                <w:rFonts w:ascii="ＭＳ 明朝" w:hint="eastAsia"/>
                <w:spacing w:val="20"/>
                <w:sz w:val="22"/>
                <w:szCs w:val="22"/>
              </w:rPr>
              <w:t>円</w:t>
            </w:r>
          </w:p>
        </w:tc>
      </w:tr>
    </w:tbl>
    <w:p w:rsidR="000D37F5" w:rsidRPr="00023776" w:rsidRDefault="000D37F5" w:rsidP="00C50BEC">
      <w:pPr>
        <w:ind w:leftChars="100" w:left="588" w:hangingChars="150" w:hanging="353"/>
        <w:rPr>
          <w:rFonts w:ascii="ＭＳ 明朝"/>
          <w:spacing w:val="20"/>
          <w:sz w:val="22"/>
          <w:szCs w:val="22"/>
        </w:rPr>
      </w:pPr>
    </w:p>
    <w:sectPr w:rsidR="000D37F5" w:rsidRPr="00023776" w:rsidSect="00AF1561">
      <w:type w:val="continuous"/>
      <w:pgSz w:w="11905" w:h="16837" w:code="9"/>
      <w:pgMar w:top="1134" w:right="1134" w:bottom="567" w:left="1134" w:header="720" w:footer="720" w:gutter="0"/>
      <w:cols w:space="720"/>
      <w:noEndnote/>
      <w:docGrid w:type="linesAndChars" w:linePitch="360" w:charSpace="-51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C6A" w:rsidRDefault="00BB1C6A" w:rsidP="00251076">
      <w:r>
        <w:separator/>
      </w:r>
    </w:p>
  </w:endnote>
  <w:endnote w:type="continuationSeparator" w:id="0">
    <w:p w:rsidR="00BB1C6A" w:rsidRDefault="00BB1C6A" w:rsidP="0025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ＪＳ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C6A" w:rsidRDefault="00BB1C6A" w:rsidP="00251076">
      <w:r>
        <w:separator/>
      </w:r>
    </w:p>
  </w:footnote>
  <w:footnote w:type="continuationSeparator" w:id="0">
    <w:p w:rsidR="00BB1C6A" w:rsidRDefault="00BB1C6A" w:rsidP="00251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82F990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26DE9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E7214B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3DE7E1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DB85958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23C9FEA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C1AEC68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350DB74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1480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70EC28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8560866"/>
    <w:multiLevelType w:val="hybridMultilevel"/>
    <w:tmpl w:val="5EC40BB0"/>
    <w:lvl w:ilvl="0" w:tplc="DDA6BC82">
      <w:start w:val="1"/>
      <w:numFmt w:val="bullet"/>
      <w:lvlText w:val="・"/>
      <w:lvlJc w:val="left"/>
      <w:pPr>
        <w:tabs>
          <w:tab w:val="num" w:pos="1050"/>
        </w:tabs>
        <w:ind w:left="1050" w:hanging="360"/>
      </w:pPr>
      <w:rPr>
        <w:rFonts w:ascii="ＪＳ明朝" w:eastAsia="ＪＳ明朝" w:hAnsi="Times New Roman" w:hint="eastAsia"/>
        <w:strike/>
        <w:color w:val="FF0000"/>
      </w:rPr>
    </w:lvl>
    <w:lvl w:ilvl="1" w:tplc="0409000B">
      <w:start w:val="1"/>
      <w:numFmt w:val="bullet"/>
      <w:lvlText w:val=""/>
      <w:lvlJc w:val="left"/>
      <w:pPr>
        <w:tabs>
          <w:tab w:val="num" w:pos="1530"/>
        </w:tabs>
        <w:ind w:left="153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</w:abstractNum>
  <w:abstractNum w:abstractNumId="11" w15:restartNumberingAfterBreak="0">
    <w:nsid w:val="0F492704"/>
    <w:multiLevelType w:val="hybridMultilevel"/>
    <w:tmpl w:val="F84C4066"/>
    <w:lvl w:ilvl="0" w:tplc="09D480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2" w15:restartNumberingAfterBreak="0">
    <w:nsid w:val="12917251"/>
    <w:multiLevelType w:val="hybridMultilevel"/>
    <w:tmpl w:val="F01296E2"/>
    <w:lvl w:ilvl="0" w:tplc="B6927102">
      <w:start w:val="1"/>
      <w:numFmt w:val="decimal"/>
      <w:lvlText w:val="(%1)"/>
      <w:lvlJc w:val="left"/>
      <w:pPr>
        <w:ind w:left="825" w:hanging="58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3" w15:restartNumberingAfterBreak="0">
    <w:nsid w:val="1D417E2A"/>
    <w:multiLevelType w:val="hybridMultilevel"/>
    <w:tmpl w:val="29341154"/>
    <w:lvl w:ilvl="0" w:tplc="A670BAE2">
      <w:start w:val="1"/>
      <w:numFmt w:val="decimalFullWidth"/>
      <w:lvlText w:val="（%1）"/>
      <w:lvlJc w:val="left"/>
      <w:pPr>
        <w:ind w:left="81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4" w15:restartNumberingAfterBreak="0">
    <w:nsid w:val="22204C9A"/>
    <w:multiLevelType w:val="hybridMultilevel"/>
    <w:tmpl w:val="C1125596"/>
    <w:lvl w:ilvl="0" w:tplc="4718B1CE">
      <w:start w:val="3"/>
      <w:numFmt w:val="bullet"/>
      <w:lvlText w:val="※"/>
      <w:lvlJc w:val="left"/>
      <w:pPr>
        <w:tabs>
          <w:tab w:val="num" w:pos="1049"/>
        </w:tabs>
        <w:ind w:left="1049" w:hanging="360"/>
      </w:pPr>
      <w:rPr>
        <w:rFonts w:ascii="ＪＳ明朝" w:eastAsia="ＪＳ明朝" w:hAnsi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29"/>
        </w:tabs>
        <w:ind w:left="152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49"/>
        </w:tabs>
        <w:ind w:left="19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9"/>
        </w:tabs>
        <w:ind w:left="236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89"/>
        </w:tabs>
        <w:ind w:left="278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09"/>
        </w:tabs>
        <w:ind w:left="32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9"/>
        </w:tabs>
        <w:ind w:left="362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49"/>
        </w:tabs>
        <w:ind w:left="404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69"/>
        </w:tabs>
        <w:ind w:left="4469" w:hanging="420"/>
      </w:pPr>
      <w:rPr>
        <w:rFonts w:ascii="Wingdings" w:hAnsi="Wingdings" w:hint="default"/>
      </w:rPr>
    </w:lvl>
  </w:abstractNum>
  <w:abstractNum w:abstractNumId="15" w15:restartNumberingAfterBreak="0">
    <w:nsid w:val="23D96945"/>
    <w:multiLevelType w:val="hybridMultilevel"/>
    <w:tmpl w:val="A4084FB4"/>
    <w:lvl w:ilvl="0" w:tplc="125E0C60">
      <w:start w:val="4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6" w15:restartNumberingAfterBreak="0">
    <w:nsid w:val="2E151F6A"/>
    <w:multiLevelType w:val="hybridMultilevel"/>
    <w:tmpl w:val="54C09FAC"/>
    <w:lvl w:ilvl="0" w:tplc="00946E7E">
      <w:start w:val="2"/>
      <w:numFmt w:val="bullet"/>
      <w:lvlText w:val="・"/>
      <w:lvlJc w:val="left"/>
      <w:pPr>
        <w:ind w:left="553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3" w:hanging="420"/>
      </w:pPr>
      <w:rPr>
        <w:rFonts w:ascii="Wingdings" w:hAnsi="Wingdings" w:hint="default"/>
      </w:rPr>
    </w:lvl>
  </w:abstractNum>
  <w:abstractNum w:abstractNumId="17" w15:restartNumberingAfterBreak="0">
    <w:nsid w:val="4BBF28C4"/>
    <w:multiLevelType w:val="hybridMultilevel"/>
    <w:tmpl w:val="E66EB7DE"/>
    <w:lvl w:ilvl="0" w:tplc="465EF7F4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8" w15:restartNumberingAfterBreak="0">
    <w:nsid w:val="53B515B4"/>
    <w:multiLevelType w:val="hybridMultilevel"/>
    <w:tmpl w:val="864476EA"/>
    <w:lvl w:ilvl="0" w:tplc="6C2E9B34">
      <w:start w:val="1"/>
      <w:numFmt w:val="decimalFullWidth"/>
      <w:lvlText w:val="（%1）"/>
      <w:lvlJc w:val="left"/>
      <w:pPr>
        <w:ind w:left="1070" w:hanging="81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  <w:rPr>
        <w:rFonts w:cs="Times New Roman"/>
      </w:rPr>
    </w:lvl>
  </w:abstractNum>
  <w:abstractNum w:abstractNumId="19" w15:restartNumberingAfterBreak="0">
    <w:nsid w:val="64A029D3"/>
    <w:multiLevelType w:val="hybridMultilevel"/>
    <w:tmpl w:val="EEA4B164"/>
    <w:lvl w:ilvl="0" w:tplc="BB204998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ascii="ＭＳ 明朝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  <w:rPr>
        <w:rFonts w:cs="Times New Roman"/>
      </w:rPr>
    </w:lvl>
  </w:abstractNum>
  <w:abstractNum w:abstractNumId="20" w15:restartNumberingAfterBreak="0">
    <w:nsid w:val="71DD6BE6"/>
    <w:multiLevelType w:val="hybridMultilevel"/>
    <w:tmpl w:val="1E98F1DA"/>
    <w:lvl w:ilvl="0" w:tplc="B23052E2">
      <w:start w:val="1"/>
      <w:numFmt w:val="decimalFullWidth"/>
      <w:lvlText w:val="第%1条"/>
      <w:lvlJc w:val="left"/>
      <w:pPr>
        <w:ind w:left="85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10"/>
  </w:num>
  <w:num w:numId="5">
    <w:abstractNumId w:val="14"/>
  </w:num>
  <w:num w:numId="6">
    <w:abstractNumId w:val="17"/>
  </w:num>
  <w:num w:numId="7">
    <w:abstractNumId w:val="20"/>
  </w:num>
  <w:num w:numId="8">
    <w:abstractNumId w:val="13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40"/>
  <w:drawingGridHorizontalSpacing w:val="23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C0"/>
    <w:rsid w:val="00005946"/>
    <w:rsid w:val="0001785B"/>
    <w:rsid w:val="00023776"/>
    <w:rsid w:val="000264BE"/>
    <w:rsid w:val="000272D5"/>
    <w:rsid w:val="00045DDB"/>
    <w:rsid w:val="000613C3"/>
    <w:rsid w:val="00064169"/>
    <w:rsid w:val="00064637"/>
    <w:rsid w:val="000661AF"/>
    <w:rsid w:val="0006687B"/>
    <w:rsid w:val="00075D8A"/>
    <w:rsid w:val="00076736"/>
    <w:rsid w:val="000770F0"/>
    <w:rsid w:val="00081AB4"/>
    <w:rsid w:val="00085366"/>
    <w:rsid w:val="000A5606"/>
    <w:rsid w:val="000A664C"/>
    <w:rsid w:val="000B2FB8"/>
    <w:rsid w:val="000B5348"/>
    <w:rsid w:val="000B6A22"/>
    <w:rsid w:val="000C4773"/>
    <w:rsid w:val="000D37F5"/>
    <w:rsid w:val="000F1B08"/>
    <w:rsid w:val="000F51A1"/>
    <w:rsid w:val="000F6490"/>
    <w:rsid w:val="00113C77"/>
    <w:rsid w:val="00117AB5"/>
    <w:rsid w:val="001218F7"/>
    <w:rsid w:val="00127C85"/>
    <w:rsid w:val="00133771"/>
    <w:rsid w:val="0013665C"/>
    <w:rsid w:val="00140B08"/>
    <w:rsid w:val="00140CC9"/>
    <w:rsid w:val="001432D2"/>
    <w:rsid w:val="0018700E"/>
    <w:rsid w:val="00193715"/>
    <w:rsid w:val="001A6F75"/>
    <w:rsid w:val="001B36DB"/>
    <w:rsid w:val="001B3FC1"/>
    <w:rsid w:val="001C2287"/>
    <w:rsid w:val="001C2337"/>
    <w:rsid w:val="001C7B83"/>
    <w:rsid w:val="001D0338"/>
    <w:rsid w:val="001D6F18"/>
    <w:rsid w:val="001F0E34"/>
    <w:rsid w:val="001F44D2"/>
    <w:rsid w:val="001F5B12"/>
    <w:rsid w:val="00200B14"/>
    <w:rsid w:val="002064FA"/>
    <w:rsid w:val="00206BFF"/>
    <w:rsid w:val="0020797C"/>
    <w:rsid w:val="00213738"/>
    <w:rsid w:val="00220BCE"/>
    <w:rsid w:val="00241F74"/>
    <w:rsid w:val="002438D8"/>
    <w:rsid w:val="00251076"/>
    <w:rsid w:val="002571FB"/>
    <w:rsid w:val="00257AF2"/>
    <w:rsid w:val="002664B6"/>
    <w:rsid w:val="00266821"/>
    <w:rsid w:val="00267C45"/>
    <w:rsid w:val="002722D6"/>
    <w:rsid w:val="0028405B"/>
    <w:rsid w:val="00292D5A"/>
    <w:rsid w:val="0029421B"/>
    <w:rsid w:val="002D13D6"/>
    <w:rsid w:val="002D6562"/>
    <w:rsid w:val="002E0544"/>
    <w:rsid w:val="002F462D"/>
    <w:rsid w:val="00300795"/>
    <w:rsid w:val="00301CE8"/>
    <w:rsid w:val="00305BF2"/>
    <w:rsid w:val="0030766D"/>
    <w:rsid w:val="00311949"/>
    <w:rsid w:val="00311BCC"/>
    <w:rsid w:val="00313007"/>
    <w:rsid w:val="00313EAF"/>
    <w:rsid w:val="00334254"/>
    <w:rsid w:val="0034274F"/>
    <w:rsid w:val="00347158"/>
    <w:rsid w:val="0035285D"/>
    <w:rsid w:val="00353A82"/>
    <w:rsid w:val="0035592B"/>
    <w:rsid w:val="00361E6E"/>
    <w:rsid w:val="00366838"/>
    <w:rsid w:val="00373485"/>
    <w:rsid w:val="003771BF"/>
    <w:rsid w:val="003825C0"/>
    <w:rsid w:val="00386BE5"/>
    <w:rsid w:val="0039139C"/>
    <w:rsid w:val="0039146C"/>
    <w:rsid w:val="00392AB5"/>
    <w:rsid w:val="00395656"/>
    <w:rsid w:val="003A3510"/>
    <w:rsid w:val="003A553A"/>
    <w:rsid w:val="003C0929"/>
    <w:rsid w:val="003C6E6F"/>
    <w:rsid w:val="003D15EC"/>
    <w:rsid w:val="003D180D"/>
    <w:rsid w:val="003D4B7C"/>
    <w:rsid w:val="003E2EEC"/>
    <w:rsid w:val="003E43D2"/>
    <w:rsid w:val="003F1732"/>
    <w:rsid w:val="003F2D4A"/>
    <w:rsid w:val="003F6F0C"/>
    <w:rsid w:val="0041142B"/>
    <w:rsid w:val="00414B47"/>
    <w:rsid w:val="004152BB"/>
    <w:rsid w:val="00431046"/>
    <w:rsid w:val="004409F8"/>
    <w:rsid w:val="00444581"/>
    <w:rsid w:val="00454AFA"/>
    <w:rsid w:val="00494B7D"/>
    <w:rsid w:val="00494FB5"/>
    <w:rsid w:val="00495967"/>
    <w:rsid w:val="004A2511"/>
    <w:rsid w:val="004A2E50"/>
    <w:rsid w:val="004A61A3"/>
    <w:rsid w:val="004B0AA3"/>
    <w:rsid w:val="004B130F"/>
    <w:rsid w:val="004C0525"/>
    <w:rsid w:val="004D0E81"/>
    <w:rsid w:val="004D6361"/>
    <w:rsid w:val="004F3887"/>
    <w:rsid w:val="004F7468"/>
    <w:rsid w:val="00503F2B"/>
    <w:rsid w:val="00510A3F"/>
    <w:rsid w:val="00510FD0"/>
    <w:rsid w:val="00527B4F"/>
    <w:rsid w:val="00536559"/>
    <w:rsid w:val="00540056"/>
    <w:rsid w:val="00543926"/>
    <w:rsid w:val="00551A1C"/>
    <w:rsid w:val="00555E1C"/>
    <w:rsid w:val="005669EB"/>
    <w:rsid w:val="0057495C"/>
    <w:rsid w:val="00585660"/>
    <w:rsid w:val="005909B5"/>
    <w:rsid w:val="005A0F78"/>
    <w:rsid w:val="005A42E9"/>
    <w:rsid w:val="005A785D"/>
    <w:rsid w:val="005B0AE0"/>
    <w:rsid w:val="005B2449"/>
    <w:rsid w:val="005D7A94"/>
    <w:rsid w:val="005E0F7D"/>
    <w:rsid w:val="005E2E97"/>
    <w:rsid w:val="005E5771"/>
    <w:rsid w:val="005F3314"/>
    <w:rsid w:val="006071B3"/>
    <w:rsid w:val="00612FB1"/>
    <w:rsid w:val="00616116"/>
    <w:rsid w:val="0063294D"/>
    <w:rsid w:val="00634A8B"/>
    <w:rsid w:val="00650F43"/>
    <w:rsid w:val="00653602"/>
    <w:rsid w:val="006550EE"/>
    <w:rsid w:val="006871B5"/>
    <w:rsid w:val="00687DEF"/>
    <w:rsid w:val="00696AF5"/>
    <w:rsid w:val="006A23F0"/>
    <w:rsid w:val="006A5094"/>
    <w:rsid w:val="006A727A"/>
    <w:rsid w:val="006B07AC"/>
    <w:rsid w:val="006B0DC1"/>
    <w:rsid w:val="006B185F"/>
    <w:rsid w:val="006C36D4"/>
    <w:rsid w:val="006C776E"/>
    <w:rsid w:val="006D3E61"/>
    <w:rsid w:val="006E2A02"/>
    <w:rsid w:val="006E3B8A"/>
    <w:rsid w:val="006F39B4"/>
    <w:rsid w:val="006F7CFF"/>
    <w:rsid w:val="0070029D"/>
    <w:rsid w:val="00714F82"/>
    <w:rsid w:val="00715C78"/>
    <w:rsid w:val="00730082"/>
    <w:rsid w:val="00733220"/>
    <w:rsid w:val="00754A75"/>
    <w:rsid w:val="00763AD9"/>
    <w:rsid w:val="00767909"/>
    <w:rsid w:val="00794AB0"/>
    <w:rsid w:val="007B026E"/>
    <w:rsid w:val="007B2E4C"/>
    <w:rsid w:val="007C0439"/>
    <w:rsid w:val="007C0772"/>
    <w:rsid w:val="007C443E"/>
    <w:rsid w:val="007C719A"/>
    <w:rsid w:val="007D1CC0"/>
    <w:rsid w:val="007E09B3"/>
    <w:rsid w:val="007E48F5"/>
    <w:rsid w:val="007F42BC"/>
    <w:rsid w:val="007F66CF"/>
    <w:rsid w:val="00801211"/>
    <w:rsid w:val="008126CD"/>
    <w:rsid w:val="00835568"/>
    <w:rsid w:val="00844D2B"/>
    <w:rsid w:val="00852487"/>
    <w:rsid w:val="0087278C"/>
    <w:rsid w:val="00880BF0"/>
    <w:rsid w:val="00883A57"/>
    <w:rsid w:val="0088609D"/>
    <w:rsid w:val="0089427A"/>
    <w:rsid w:val="00895A1F"/>
    <w:rsid w:val="008A03F6"/>
    <w:rsid w:val="008A2B77"/>
    <w:rsid w:val="008A32D6"/>
    <w:rsid w:val="008A6278"/>
    <w:rsid w:val="008B2472"/>
    <w:rsid w:val="008B7D37"/>
    <w:rsid w:val="008C09C8"/>
    <w:rsid w:val="008C1EF9"/>
    <w:rsid w:val="008D260A"/>
    <w:rsid w:val="008D3579"/>
    <w:rsid w:val="008E635A"/>
    <w:rsid w:val="00904A55"/>
    <w:rsid w:val="00916BD9"/>
    <w:rsid w:val="009177FB"/>
    <w:rsid w:val="00931B05"/>
    <w:rsid w:val="00962272"/>
    <w:rsid w:val="009634A5"/>
    <w:rsid w:val="00983B1D"/>
    <w:rsid w:val="00984277"/>
    <w:rsid w:val="009857FD"/>
    <w:rsid w:val="00986897"/>
    <w:rsid w:val="009922D3"/>
    <w:rsid w:val="009929DB"/>
    <w:rsid w:val="009B712F"/>
    <w:rsid w:val="009C1E95"/>
    <w:rsid w:val="009C58FB"/>
    <w:rsid w:val="009C71E3"/>
    <w:rsid w:val="009D2592"/>
    <w:rsid w:val="009E662F"/>
    <w:rsid w:val="009E71A4"/>
    <w:rsid w:val="00A00DBE"/>
    <w:rsid w:val="00A05961"/>
    <w:rsid w:val="00A11A93"/>
    <w:rsid w:val="00A13169"/>
    <w:rsid w:val="00A24DF4"/>
    <w:rsid w:val="00A32826"/>
    <w:rsid w:val="00A337AD"/>
    <w:rsid w:val="00A36E50"/>
    <w:rsid w:val="00A47B75"/>
    <w:rsid w:val="00A50921"/>
    <w:rsid w:val="00A50EC3"/>
    <w:rsid w:val="00A5768F"/>
    <w:rsid w:val="00A63B2F"/>
    <w:rsid w:val="00A6580F"/>
    <w:rsid w:val="00A71E9C"/>
    <w:rsid w:val="00A857B0"/>
    <w:rsid w:val="00A87050"/>
    <w:rsid w:val="00A932CE"/>
    <w:rsid w:val="00AB1CFD"/>
    <w:rsid w:val="00AB4040"/>
    <w:rsid w:val="00AB484C"/>
    <w:rsid w:val="00AC1F05"/>
    <w:rsid w:val="00AC7276"/>
    <w:rsid w:val="00AF1561"/>
    <w:rsid w:val="00AF5660"/>
    <w:rsid w:val="00B105EF"/>
    <w:rsid w:val="00B13CEB"/>
    <w:rsid w:val="00B33B3E"/>
    <w:rsid w:val="00B35CAE"/>
    <w:rsid w:val="00B42E02"/>
    <w:rsid w:val="00B447B6"/>
    <w:rsid w:val="00B50729"/>
    <w:rsid w:val="00B50F17"/>
    <w:rsid w:val="00B658E5"/>
    <w:rsid w:val="00B66EBB"/>
    <w:rsid w:val="00B73671"/>
    <w:rsid w:val="00B74D1A"/>
    <w:rsid w:val="00B923B0"/>
    <w:rsid w:val="00BB1C6A"/>
    <w:rsid w:val="00BB408A"/>
    <w:rsid w:val="00BB4431"/>
    <w:rsid w:val="00BD3169"/>
    <w:rsid w:val="00C07622"/>
    <w:rsid w:val="00C07C0D"/>
    <w:rsid w:val="00C11558"/>
    <w:rsid w:val="00C117F6"/>
    <w:rsid w:val="00C249EC"/>
    <w:rsid w:val="00C36537"/>
    <w:rsid w:val="00C4151D"/>
    <w:rsid w:val="00C50BEC"/>
    <w:rsid w:val="00C5655E"/>
    <w:rsid w:val="00C67CCA"/>
    <w:rsid w:val="00C9332E"/>
    <w:rsid w:val="00C93E7E"/>
    <w:rsid w:val="00C9514D"/>
    <w:rsid w:val="00CC2F41"/>
    <w:rsid w:val="00CC4FD2"/>
    <w:rsid w:val="00CD0991"/>
    <w:rsid w:val="00CD65B5"/>
    <w:rsid w:val="00CE27B2"/>
    <w:rsid w:val="00CE65AE"/>
    <w:rsid w:val="00CE7154"/>
    <w:rsid w:val="00CF5D5E"/>
    <w:rsid w:val="00D05630"/>
    <w:rsid w:val="00D2328C"/>
    <w:rsid w:val="00D43982"/>
    <w:rsid w:val="00D442CA"/>
    <w:rsid w:val="00D44559"/>
    <w:rsid w:val="00D46293"/>
    <w:rsid w:val="00D52ACC"/>
    <w:rsid w:val="00D539E4"/>
    <w:rsid w:val="00D65CDE"/>
    <w:rsid w:val="00D70584"/>
    <w:rsid w:val="00D71107"/>
    <w:rsid w:val="00D76648"/>
    <w:rsid w:val="00D84CAF"/>
    <w:rsid w:val="00D95EB6"/>
    <w:rsid w:val="00D97123"/>
    <w:rsid w:val="00DA77DB"/>
    <w:rsid w:val="00DB1509"/>
    <w:rsid w:val="00DB53A0"/>
    <w:rsid w:val="00DB5AB7"/>
    <w:rsid w:val="00DD57B9"/>
    <w:rsid w:val="00DE2DDA"/>
    <w:rsid w:val="00DF2AEE"/>
    <w:rsid w:val="00DF70CA"/>
    <w:rsid w:val="00E03479"/>
    <w:rsid w:val="00E11E58"/>
    <w:rsid w:val="00E20687"/>
    <w:rsid w:val="00E21700"/>
    <w:rsid w:val="00E22682"/>
    <w:rsid w:val="00E23186"/>
    <w:rsid w:val="00E3001A"/>
    <w:rsid w:val="00E46739"/>
    <w:rsid w:val="00E51012"/>
    <w:rsid w:val="00E56270"/>
    <w:rsid w:val="00E578D1"/>
    <w:rsid w:val="00E726DE"/>
    <w:rsid w:val="00E7324F"/>
    <w:rsid w:val="00E932B0"/>
    <w:rsid w:val="00EA4156"/>
    <w:rsid w:val="00EC0EA7"/>
    <w:rsid w:val="00EC17C9"/>
    <w:rsid w:val="00EC1DAE"/>
    <w:rsid w:val="00ED2373"/>
    <w:rsid w:val="00ED7BDD"/>
    <w:rsid w:val="00EE29D9"/>
    <w:rsid w:val="00EF1481"/>
    <w:rsid w:val="00EF1BD1"/>
    <w:rsid w:val="00EF66EE"/>
    <w:rsid w:val="00EF797A"/>
    <w:rsid w:val="00F009D4"/>
    <w:rsid w:val="00F00CE6"/>
    <w:rsid w:val="00F03AC5"/>
    <w:rsid w:val="00F0427A"/>
    <w:rsid w:val="00F13671"/>
    <w:rsid w:val="00F14AE0"/>
    <w:rsid w:val="00F1562F"/>
    <w:rsid w:val="00F157E1"/>
    <w:rsid w:val="00F37582"/>
    <w:rsid w:val="00F37964"/>
    <w:rsid w:val="00F408E9"/>
    <w:rsid w:val="00F5570E"/>
    <w:rsid w:val="00F63DCC"/>
    <w:rsid w:val="00F761D5"/>
    <w:rsid w:val="00F7729F"/>
    <w:rsid w:val="00F803CF"/>
    <w:rsid w:val="00F8161E"/>
    <w:rsid w:val="00F9601F"/>
    <w:rsid w:val="00FA0EA0"/>
    <w:rsid w:val="00FD7B49"/>
    <w:rsid w:val="00FE1A9A"/>
    <w:rsid w:val="00FE234A"/>
    <w:rsid w:val="00FE4775"/>
    <w:rsid w:val="00FF0E89"/>
    <w:rsid w:val="00FF0F02"/>
    <w:rsid w:val="00FF3D5E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F697521B-04E8-402B-910A-BC2F11EE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BCE"/>
    <w:pPr>
      <w:widowControl w:val="0"/>
      <w:jc w:val="both"/>
    </w:pPr>
    <w:rPr>
      <w:kern w:val="2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5107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51076"/>
    <w:rPr>
      <w:rFonts w:cs="Times New Roman"/>
      <w:kern w:val="2"/>
      <w:sz w:val="22"/>
      <w:szCs w:val="22"/>
    </w:rPr>
  </w:style>
  <w:style w:type="paragraph" w:styleId="a7">
    <w:name w:val="Date"/>
    <w:basedOn w:val="a"/>
    <w:next w:val="a"/>
    <w:link w:val="a8"/>
    <w:uiPriority w:val="99"/>
    <w:rsid w:val="00361E6E"/>
  </w:style>
  <w:style w:type="character" w:customStyle="1" w:styleId="a8">
    <w:name w:val="日付 (文字)"/>
    <w:basedOn w:val="a0"/>
    <w:link w:val="a7"/>
    <w:uiPriority w:val="99"/>
    <w:semiHidden/>
    <w:locked/>
    <w:rPr>
      <w:rFonts w:cs="Times New Roman"/>
      <w:kern w:val="2"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F009D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b">
    <w:name w:val="Hyperlink"/>
    <w:basedOn w:val="a0"/>
    <w:uiPriority w:val="99"/>
    <w:rsid w:val="00844D2B"/>
    <w:rPr>
      <w:rFonts w:cs="Times New Roman"/>
      <w:color w:val="000000"/>
      <w:u w:val="single"/>
    </w:rPr>
  </w:style>
  <w:style w:type="paragraph" w:customStyle="1" w:styleId="ac">
    <w:name w:val="一太郎８/９"/>
    <w:rsid w:val="00510FD0"/>
    <w:pPr>
      <w:widowControl w:val="0"/>
      <w:wordWrap w:val="0"/>
      <w:autoSpaceDE w:val="0"/>
      <w:autoSpaceDN w:val="0"/>
      <w:adjustRightInd w:val="0"/>
      <w:spacing w:line="312" w:lineRule="atLeast"/>
      <w:jc w:val="both"/>
    </w:pPr>
    <w:rPr>
      <w:rFonts w:ascii="ＭＳ 明朝"/>
      <w:sz w:val="22"/>
      <w:szCs w:val="22"/>
    </w:rPr>
  </w:style>
  <w:style w:type="paragraph" w:styleId="ad">
    <w:name w:val="Note Heading"/>
    <w:basedOn w:val="a"/>
    <w:next w:val="a"/>
    <w:link w:val="ae"/>
    <w:uiPriority w:val="99"/>
    <w:unhideWhenUsed/>
    <w:rsid w:val="00495967"/>
    <w:pPr>
      <w:jc w:val="center"/>
    </w:pPr>
    <w:rPr>
      <w:rFonts w:ascii="ＭＳ 明朝" w:hAnsi="ＭＳ 明朝"/>
      <w:sz w:val="22"/>
      <w:szCs w:val="22"/>
    </w:rPr>
  </w:style>
  <w:style w:type="character" w:customStyle="1" w:styleId="ae">
    <w:name w:val="記 (文字)"/>
    <w:basedOn w:val="a0"/>
    <w:link w:val="ad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paragraph" w:styleId="af">
    <w:name w:val="Closing"/>
    <w:basedOn w:val="a"/>
    <w:link w:val="af0"/>
    <w:uiPriority w:val="99"/>
    <w:unhideWhenUsed/>
    <w:rsid w:val="00495967"/>
    <w:pPr>
      <w:jc w:val="right"/>
    </w:pPr>
    <w:rPr>
      <w:rFonts w:ascii="ＭＳ 明朝" w:hAnsi="ＭＳ 明朝"/>
      <w:sz w:val="22"/>
      <w:szCs w:val="22"/>
    </w:rPr>
  </w:style>
  <w:style w:type="character" w:customStyle="1" w:styleId="af0">
    <w:name w:val="結語 (文字)"/>
    <w:basedOn w:val="a0"/>
    <w:link w:val="af"/>
    <w:uiPriority w:val="99"/>
    <w:locked/>
    <w:rsid w:val="00495967"/>
    <w:rPr>
      <w:rFonts w:ascii="ＭＳ 明朝" w:eastAsia="ＭＳ 明朝" w:cs="Times New Roman"/>
      <w:kern w:val="2"/>
      <w:sz w:val="22"/>
      <w:szCs w:val="22"/>
    </w:rPr>
  </w:style>
  <w:style w:type="character" w:styleId="af1">
    <w:name w:val="Subtle Reference"/>
    <w:basedOn w:val="a0"/>
    <w:uiPriority w:val="31"/>
    <w:qFormat/>
    <w:rsid w:val="006550EE"/>
    <w:rPr>
      <w:rFonts w:cs="Times New Roman"/>
      <w:smallCaps/>
      <w:color w:val="C0504D"/>
      <w:u w:val="single"/>
    </w:rPr>
  </w:style>
  <w:style w:type="paragraph" w:styleId="af2">
    <w:name w:val="No Spacing"/>
    <w:uiPriority w:val="1"/>
    <w:qFormat/>
    <w:rsid w:val="005909B5"/>
    <w:pPr>
      <w:widowControl w:val="0"/>
      <w:jc w:val="both"/>
    </w:pPr>
    <w:rPr>
      <w:kern w:val="2"/>
      <w:sz w:val="26"/>
      <w:szCs w:val="26"/>
    </w:rPr>
  </w:style>
  <w:style w:type="table" w:styleId="af3">
    <w:name w:val="Table Grid"/>
    <w:basedOn w:val="a1"/>
    <w:uiPriority w:val="59"/>
    <w:rsid w:val="00140C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22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25623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24">
              <w:marLeft w:val="24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2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2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2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0">
              <w:marLeft w:val="19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0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7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4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0">
              <w:marLeft w:val="28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5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8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6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5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568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562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2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2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3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4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5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6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6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6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7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7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7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567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2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J:\&#9675;&#22303;&#20304;&#24066;&#30149;&#38498;&#23616;&#32887;&#21729;&#34907;&#29983;&#22996;&#21729;&#20250;&#35215;&#31243;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C1D3-3B6A-467D-A618-A3C93633F980}">
  <ds:schemaRefs>
    <ds:schemaRef ds:uri="http://schemas.openxmlformats.org/officeDocument/2006/bibliography"/>
  </ds:schemaRefs>
</ds:datastoreItem>
</file>