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62D" w:rsidRDefault="005D7A94" w:rsidP="00C705D0">
      <w:pPr>
        <w:jc w:val="left"/>
        <w:rPr>
          <w:rFonts w:ascii="ＭＳ 明朝"/>
          <w:snapToGrid w:val="0"/>
          <w:kern w:val="0"/>
          <w:sz w:val="22"/>
          <w:szCs w:val="22"/>
        </w:rPr>
      </w:pPr>
      <w:bookmarkStart w:id="0" w:name="_GoBack"/>
      <w:bookmarkEnd w:id="0"/>
      <w:r w:rsidRPr="00B6346B">
        <w:rPr>
          <w:rFonts w:ascii="ＭＳ 明朝" w:hAnsi="ＭＳ 明朝" w:hint="eastAsia"/>
          <w:snapToGrid w:val="0"/>
          <w:kern w:val="0"/>
          <w:sz w:val="22"/>
          <w:szCs w:val="22"/>
        </w:rPr>
        <w:t>様式</w:t>
      </w:r>
      <w:r w:rsidR="00B01E4D" w:rsidRPr="00B6346B">
        <w:rPr>
          <w:rFonts w:ascii="ＭＳ 明朝" w:hAnsi="ＭＳ 明朝" w:hint="eastAsia"/>
          <w:snapToGrid w:val="0"/>
          <w:kern w:val="0"/>
          <w:sz w:val="22"/>
          <w:szCs w:val="22"/>
        </w:rPr>
        <w:t>第</w:t>
      </w:r>
      <w:r w:rsidR="00876164">
        <w:rPr>
          <w:rFonts w:ascii="ＭＳ 明朝" w:hAnsi="ＭＳ 明朝"/>
          <w:snapToGrid w:val="0"/>
          <w:kern w:val="0"/>
          <w:sz w:val="22"/>
          <w:szCs w:val="22"/>
        </w:rPr>
        <w:t>3</w:t>
      </w:r>
      <w:r w:rsidR="002F462D" w:rsidRPr="00B6346B">
        <w:rPr>
          <w:rFonts w:ascii="ＭＳ 明朝" w:hAnsi="ＭＳ 明朝" w:hint="eastAsia"/>
          <w:snapToGrid w:val="0"/>
          <w:kern w:val="0"/>
          <w:sz w:val="22"/>
          <w:szCs w:val="22"/>
        </w:rPr>
        <w:t>号</w:t>
      </w:r>
      <w:r w:rsidR="002F462D" w:rsidRPr="00B6346B">
        <w:rPr>
          <w:rFonts w:ascii="ＭＳ 明朝" w:hAnsi="ＭＳ 明朝"/>
          <w:snapToGrid w:val="0"/>
          <w:kern w:val="0"/>
          <w:sz w:val="22"/>
          <w:szCs w:val="22"/>
        </w:rPr>
        <w:t>(</w:t>
      </w:r>
      <w:r w:rsidR="002F462D" w:rsidRPr="00B6346B">
        <w:rPr>
          <w:rFonts w:ascii="ＭＳ 明朝" w:hAnsi="ＭＳ 明朝" w:hint="eastAsia"/>
          <w:snapToGrid w:val="0"/>
          <w:kern w:val="0"/>
          <w:sz w:val="22"/>
          <w:szCs w:val="22"/>
        </w:rPr>
        <w:t>第</w:t>
      </w:r>
      <w:r w:rsidR="00F77C49">
        <w:rPr>
          <w:rFonts w:ascii="ＭＳ 明朝" w:hAnsi="ＭＳ 明朝"/>
          <w:snapToGrid w:val="0"/>
          <w:kern w:val="0"/>
          <w:sz w:val="22"/>
          <w:szCs w:val="22"/>
        </w:rPr>
        <w:t>6</w:t>
      </w:r>
      <w:r w:rsidR="002F462D" w:rsidRPr="00B6346B">
        <w:rPr>
          <w:rFonts w:ascii="ＭＳ 明朝" w:hAnsi="ＭＳ 明朝" w:hint="eastAsia"/>
          <w:snapToGrid w:val="0"/>
          <w:kern w:val="0"/>
          <w:sz w:val="22"/>
          <w:szCs w:val="22"/>
        </w:rPr>
        <w:t>条関係</w:t>
      </w:r>
      <w:r w:rsidR="002F462D" w:rsidRPr="00B6346B">
        <w:rPr>
          <w:rFonts w:ascii="ＭＳ 明朝" w:hAnsi="ＭＳ 明朝"/>
          <w:snapToGrid w:val="0"/>
          <w:kern w:val="0"/>
          <w:sz w:val="22"/>
          <w:szCs w:val="22"/>
        </w:rPr>
        <w:t>)</w:t>
      </w:r>
    </w:p>
    <w:p w:rsidR="00C44CA9" w:rsidRDefault="00C44CA9" w:rsidP="00C705D0">
      <w:pPr>
        <w:jc w:val="left"/>
        <w:rPr>
          <w:rFonts w:ascii="ＭＳ 明朝"/>
          <w:snapToGrid w:val="0"/>
          <w:kern w:val="0"/>
          <w:sz w:val="22"/>
          <w:szCs w:val="22"/>
        </w:rPr>
      </w:pPr>
    </w:p>
    <w:p w:rsidR="002F462D" w:rsidRPr="00C705D0" w:rsidRDefault="00673A97" w:rsidP="00C705D0">
      <w:pPr>
        <w:jc w:val="righ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7C7AC9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年　　月　　日</w:t>
      </w:r>
    </w:p>
    <w:p w:rsidR="002F462D" w:rsidRDefault="002F462D" w:rsidP="002F462D">
      <w:pPr>
        <w:rPr>
          <w:rFonts w:ascii="ＭＳ 明朝"/>
          <w:spacing w:val="20"/>
          <w:sz w:val="22"/>
          <w:szCs w:val="22"/>
        </w:rPr>
      </w:pPr>
    </w:p>
    <w:p w:rsidR="003B615D" w:rsidRPr="00C705D0" w:rsidRDefault="003B615D" w:rsidP="002F462D">
      <w:pPr>
        <w:rPr>
          <w:rFonts w:ascii="ＭＳ 明朝"/>
          <w:spacing w:val="20"/>
          <w:sz w:val="22"/>
          <w:szCs w:val="22"/>
        </w:rPr>
      </w:pPr>
    </w:p>
    <w:p w:rsidR="002F462D" w:rsidRPr="00C705D0" w:rsidRDefault="002F462D" w:rsidP="00C705D0">
      <w:pPr>
        <w:jc w:val="left"/>
        <w:rPr>
          <w:rFonts w:ascii="ＭＳ 明朝"/>
          <w:spacing w:val="20"/>
          <w:sz w:val="22"/>
          <w:szCs w:val="22"/>
        </w:rPr>
      </w:pPr>
      <w:r w:rsidRPr="00C705D0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0571AE">
        <w:rPr>
          <w:rFonts w:ascii="ＭＳ 明朝" w:hAnsi="ＭＳ 明朝" w:hint="eastAsia"/>
          <w:spacing w:val="20"/>
          <w:sz w:val="22"/>
          <w:szCs w:val="22"/>
        </w:rPr>
        <w:t>安芸市</w:t>
      </w:r>
      <w:r w:rsidRPr="00C705D0">
        <w:rPr>
          <w:rFonts w:ascii="ＭＳ 明朝" w:hAnsi="ＭＳ 明朝" w:hint="eastAsia"/>
          <w:spacing w:val="20"/>
          <w:sz w:val="22"/>
          <w:szCs w:val="22"/>
        </w:rPr>
        <w:t>長　　　　　　　　　　様</w:t>
      </w:r>
    </w:p>
    <w:p w:rsidR="002F462D" w:rsidRDefault="002F462D" w:rsidP="002F462D">
      <w:pPr>
        <w:rPr>
          <w:rFonts w:ascii="ＭＳ 明朝"/>
          <w:spacing w:val="20"/>
          <w:sz w:val="22"/>
          <w:szCs w:val="22"/>
        </w:rPr>
      </w:pPr>
    </w:p>
    <w:p w:rsidR="003B615D" w:rsidRPr="00C705D0" w:rsidRDefault="003B615D" w:rsidP="002F462D">
      <w:pPr>
        <w:rPr>
          <w:rFonts w:ascii="ＭＳ 明朝"/>
          <w:spacing w:val="20"/>
          <w:sz w:val="22"/>
          <w:szCs w:val="22"/>
        </w:rPr>
      </w:pPr>
    </w:p>
    <w:p w:rsidR="00395A75" w:rsidRDefault="00395A75" w:rsidP="00395A75">
      <w:pPr>
        <w:ind w:right="936"/>
        <w:jc w:val="center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　　　　　　　　　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 xml:space="preserve">補助事業者　</w:t>
      </w:r>
      <w:r>
        <w:rPr>
          <w:rFonts w:ascii="ＭＳ 明朝" w:hAnsi="ＭＳ 明朝" w:hint="eastAsia"/>
          <w:spacing w:val="20"/>
          <w:sz w:val="22"/>
          <w:szCs w:val="22"/>
        </w:rPr>
        <w:t>住　所</w:t>
      </w:r>
    </w:p>
    <w:p w:rsidR="002F462D" w:rsidRPr="00C705D0" w:rsidRDefault="00395A75" w:rsidP="00395A75">
      <w:pPr>
        <w:ind w:right="-2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　　　　　　　　　　　　　　　　　　　　　　　　氏　名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 xml:space="preserve">　　　　　　</w:t>
      </w: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印</w:t>
      </w:r>
    </w:p>
    <w:p w:rsidR="002F462D" w:rsidRPr="00395A75" w:rsidRDefault="00395A75" w:rsidP="002F462D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 xml:space="preserve">　　　　　　　　　　　　　　　　　　　　　　　　　　連絡先</w:t>
      </w:r>
    </w:p>
    <w:p w:rsidR="003B615D" w:rsidRDefault="003B615D" w:rsidP="002F462D">
      <w:pPr>
        <w:rPr>
          <w:rFonts w:ascii="ＭＳ 明朝"/>
          <w:spacing w:val="20"/>
          <w:sz w:val="22"/>
          <w:szCs w:val="22"/>
        </w:rPr>
      </w:pPr>
    </w:p>
    <w:p w:rsidR="00395A75" w:rsidRPr="00C705D0" w:rsidRDefault="00395A75" w:rsidP="002F462D">
      <w:pPr>
        <w:rPr>
          <w:rFonts w:ascii="ＭＳ 明朝"/>
          <w:spacing w:val="20"/>
          <w:sz w:val="22"/>
          <w:szCs w:val="22"/>
        </w:rPr>
      </w:pPr>
    </w:p>
    <w:p w:rsidR="002F462D" w:rsidRPr="00C705D0" w:rsidRDefault="00B47B91" w:rsidP="00C705D0">
      <w:pPr>
        <w:jc w:val="center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673A97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年度</w:t>
      </w:r>
      <w:r w:rsidR="00626BF1" w:rsidRPr="0063294D">
        <w:rPr>
          <w:rFonts w:ascii="ＭＳ 明朝" w:hAnsi="ＭＳ 明朝" w:hint="eastAsia"/>
          <w:sz w:val="22"/>
        </w:rPr>
        <w:t>安芸市木塀設置支援事業</w:t>
      </w:r>
      <w:r w:rsidR="000571AE">
        <w:rPr>
          <w:rFonts w:ascii="ＭＳ 明朝" w:hAnsi="ＭＳ 明朝" w:cs="ＭＳ 明朝" w:hint="eastAsia"/>
          <w:sz w:val="22"/>
          <w:szCs w:val="22"/>
        </w:rPr>
        <w:t>費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補助金変更承認申請書</w:t>
      </w:r>
    </w:p>
    <w:p w:rsidR="002F462D" w:rsidRPr="00C705D0" w:rsidRDefault="002F462D" w:rsidP="002F462D">
      <w:pPr>
        <w:rPr>
          <w:rFonts w:ascii="ＭＳ 明朝"/>
          <w:spacing w:val="20"/>
          <w:sz w:val="22"/>
          <w:szCs w:val="22"/>
        </w:rPr>
      </w:pPr>
    </w:p>
    <w:p w:rsidR="002F462D" w:rsidRPr="00C705D0" w:rsidRDefault="000571AE" w:rsidP="00C705D0">
      <w:pPr>
        <w:jc w:val="lef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673A97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3B615D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年　　月　　日付け</w:t>
      </w:r>
      <w:r>
        <w:rPr>
          <w:rFonts w:ascii="ＭＳ 明朝" w:hAnsi="ＭＳ 明朝" w:hint="eastAsia"/>
          <w:spacing w:val="20"/>
          <w:sz w:val="22"/>
          <w:szCs w:val="22"/>
        </w:rPr>
        <w:t>安芸市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指令</w:t>
      </w:r>
      <w:r w:rsidR="00CB5E63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>
        <w:rPr>
          <w:rFonts w:ascii="ＭＳ 明朝" w:hAnsi="ＭＳ 明朝" w:hint="eastAsia"/>
          <w:spacing w:val="20"/>
          <w:sz w:val="22"/>
          <w:szCs w:val="22"/>
        </w:rPr>
        <w:t>安農林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第　　　号で交付決定</w:t>
      </w:r>
      <w:r w:rsidR="002F462D" w:rsidRPr="00C705D0">
        <w:rPr>
          <w:rFonts w:ascii="ＭＳ 明朝" w:hAnsi="ＭＳ 明朝"/>
          <w:spacing w:val="20"/>
          <w:sz w:val="22"/>
          <w:szCs w:val="22"/>
        </w:rPr>
        <w:t>(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又は変更決定</w:t>
      </w:r>
      <w:r w:rsidR="002F462D" w:rsidRPr="00C705D0">
        <w:rPr>
          <w:rFonts w:ascii="ＭＳ 明朝" w:hAnsi="ＭＳ 明朝"/>
          <w:spacing w:val="20"/>
          <w:sz w:val="22"/>
          <w:szCs w:val="22"/>
        </w:rPr>
        <w:t>)</w:t>
      </w:r>
      <w:r w:rsidR="00F12CFE">
        <w:rPr>
          <w:rFonts w:ascii="ＭＳ 明朝" w:hAnsi="ＭＳ 明朝" w:hint="eastAsia"/>
          <w:spacing w:val="20"/>
          <w:sz w:val="22"/>
          <w:szCs w:val="22"/>
        </w:rPr>
        <w:t>通知のあった</w:t>
      </w:r>
      <w:r w:rsidR="00F12CFE" w:rsidRPr="0063294D">
        <w:rPr>
          <w:rFonts w:ascii="ＭＳ 明朝" w:hAnsi="ＭＳ 明朝" w:hint="eastAsia"/>
          <w:sz w:val="22"/>
        </w:rPr>
        <w:t>安芸市木塀設置支援事業</w:t>
      </w:r>
      <w:r w:rsidR="00F12CFE">
        <w:rPr>
          <w:rFonts w:ascii="ＭＳ 明朝" w:hAnsi="ＭＳ 明朝" w:cs="ＭＳ 明朝" w:hint="eastAsia"/>
          <w:sz w:val="22"/>
          <w:szCs w:val="22"/>
        </w:rPr>
        <w:t>費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補助金について、下記のとおり変更したいので、</w:t>
      </w:r>
      <w:r w:rsidR="00626BF1" w:rsidRPr="0063294D">
        <w:rPr>
          <w:rFonts w:ascii="ＭＳ 明朝" w:hAnsi="ＭＳ 明朝" w:hint="eastAsia"/>
          <w:sz w:val="22"/>
        </w:rPr>
        <w:t>安芸市木塀設置支援事業</w:t>
      </w:r>
      <w:r>
        <w:rPr>
          <w:rFonts w:ascii="ＭＳ 明朝" w:hAnsi="ＭＳ 明朝" w:cs="ＭＳ 明朝" w:hint="eastAsia"/>
          <w:sz w:val="22"/>
          <w:szCs w:val="22"/>
        </w:rPr>
        <w:t>費</w:t>
      </w:r>
      <w:r w:rsidRPr="00C705D0">
        <w:rPr>
          <w:rFonts w:ascii="ＭＳ 明朝" w:hAnsi="ＭＳ 明朝" w:hint="eastAsia"/>
          <w:spacing w:val="20"/>
          <w:sz w:val="22"/>
          <w:szCs w:val="22"/>
        </w:rPr>
        <w:t>補助金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交付要綱第</w:t>
      </w:r>
      <w:r w:rsidR="00673A97">
        <w:rPr>
          <w:rFonts w:ascii="ＭＳ 明朝" w:hAnsi="ＭＳ 明朝" w:hint="eastAsia"/>
          <w:spacing w:val="20"/>
          <w:sz w:val="22"/>
          <w:szCs w:val="22"/>
        </w:rPr>
        <w:t>６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条の規定により、補助金　　　　　　円の</w:t>
      </w:r>
      <w:r w:rsidR="00C705D0" w:rsidRPr="00A00A6B">
        <w:rPr>
          <w:rFonts w:ascii="ＭＳ 明朝" w:hAnsi="ＭＳ 明朝" w:hint="eastAsia"/>
          <w:spacing w:val="20"/>
          <w:sz w:val="22"/>
          <w:szCs w:val="22"/>
        </w:rPr>
        <w:t>増額</w:t>
      </w:r>
      <w:r w:rsidR="00C705D0" w:rsidRPr="00A00A6B">
        <w:rPr>
          <w:rFonts w:ascii="ＭＳ 明朝" w:hAnsi="ＭＳ 明朝"/>
          <w:spacing w:val="20"/>
          <w:sz w:val="22"/>
          <w:szCs w:val="22"/>
        </w:rPr>
        <w:t>(</w:t>
      </w:r>
      <w:r w:rsidR="00C705D0" w:rsidRPr="00A00A6B">
        <w:rPr>
          <w:rFonts w:ascii="ＭＳ 明朝" w:hAnsi="ＭＳ 明朝" w:hint="eastAsia"/>
          <w:spacing w:val="20"/>
          <w:sz w:val="22"/>
          <w:szCs w:val="22"/>
        </w:rPr>
        <w:t>減額</w:t>
      </w:r>
      <w:r w:rsidR="00C705D0" w:rsidRPr="00A00A6B">
        <w:rPr>
          <w:rFonts w:ascii="ＭＳ 明朝" w:hAnsi="ＭＳ 明朝"/>
          <w:spacing w:val="20"/>
          <w:sz w:val="22"/>
          <w:szCs w:val="22"/>
        </w:rPr>
        <w:t>)</w:t>
      </w:r>
      <w:r w:rsidR="002F462D" w:rsidRPr="00A00A6B">
        <w:rPr>
          <w:rFonts w:ascii="ＭＳ 明朝" w:hAnsi="ＭＳ 明朝" w:hint="eastAsia"/>
          <w:spacing w:val="20"/>
          <w:sz w:val="22"/>
          <w:szCs w:val="22"/>
        </w:rPr>
        <w:t>交付</w:t>
      </w:r>
      <w:r w:rsidR="002F462D" w:rsidRPr="00C705D0">
        <w:rPr>
          <w:rFonts w:ascii="ＭＳ 明朝" w:hAnsi="ＭＳ 明朝" w:hint="eastAsia"/>
          <w:spacing w:val="20"/>
          <w:sz w:val="22"/>
          <w:szCs w:val="22"/>
        </w:rPr>
        <w:t>を承認されたく、関係書類を添えて申請します。</w:t>
      </w:r>
    </w:p>
    <w:p w:rsidR="002F462D" w:rsidRPr="00C705D0" w:rsidRDefault="002F462D" w:rsidP="002F462D">
      <w:pPr>
        <w:rPr>
          <w:rFonts w:ascii="ＭＳ 明朝"/>
          <w:spacing w:val="20"/>
          <w:sz w:val="22"/>
          <w:szCs w:val="22"/>
        </w:rPr>
      </w:pPr>
    </w:p>
    <w:p w:rsidR="002F462D" w:rsidRPr="00C705D0" w:rsidRDefault="002F462D" w:rsidP="002F462D">
      <w:pPr>
        <w:jc w:val="center"/>
        <w:rPr>
          <w:rFonts w:ascii="ＭＳ 明朝"/>
          <w:spacing w:val="20"/>
          <w:sz w:val="22"/>
          <w:szCs w:val="22"/>
        </w:rPr>
      </w:pPr>
      <w:r w:rsidRPr="00C705D0">
        <w:rPr>
          <w:rFonts w:ascii="ＭＳ 明朝" w:hAnsi="ＭＳ 明朝" w:hint="eastAsia"/>
          <w:spacing w:val="20"/>
          <w:sz w:val="22"/>
          <w:szCs w:val="22"/>
        </w:rPr>
        <w:t>記</w:t>
      </w:r>
    </w:p>
    <w:p w:rsidR="002F462D" w:rsidRPr="00C705D0" w:rsidRDefault="002F462D" w:rsidP="002F462D">
      <w:pPr>
        <w:rPr>
          <w:rFonts w:ascii="ＭＳ 明朝"/>
          <w:spacing w:val="20"/>
          <w:sz w:val="22"/>
          <w:szCs w:val="22"/>
        </w:rPr>
      </w:pPr>
    </w:p>
    <w:p w:rsidR="002F462D" w:rsidRDefault="002F462D" w:rsidP="002F462D">
      <w:pPr>
        <w:rPr>
          <w:rFonts w:ascii="ＭＳ 明朝"/>
          <w:spacing w:val="20"/>
          <w:sz w:val="22"/>
          <w:szCs w:val="22"/>
        </w:rPr>
      </w:pPr>
      <w:r w:rsidRPr="00C705D0">
        <w:rPr>
          <w:rFonts w:ascii="ＭＳ 明朝" w:hAnsi="ＭＳ 明朝" w:hint="eastAsia"/>
          <w:spacing w:val="20"/>
          <w:sz w:val="22"/>
          <w:szCs w:val="22"/>
        </w:rPr>
        <w:t>１　変更の理由</w:t>
      </w:r>
    </w:p>
    <w:p w:rsidR="00CD0931" w:rsidRDefault="00CD0931" w:rsidP="002F462D">
      <w:pPr>
        <w:rPr>
          <w:rFonts w:ascii="ＭＳ 明朝"/>
          <w:spacing w:val="20"/>
          <w:sz w:val="22"/>
          <w:szCs w:val="22"/>
        </w:rPr>
      </w:pPr>
    </w:p>
    <w:p w:rsidR="00626BF1" w:rsidRDefault="00626BF1" w:rsidP="002F462D">
      <w:pPr>
        <w:rPr>
          <w:rFonts w:ascii="ＭＳ 明朝"/>
          <w:spacing w:val="20"/>
          <w:sz w:val="22"/>
          <w:szCs w:val="22"/>
        </w:rPr>
      </w:pPr>
    </w:p>
    <w:p w:rsidR="001026D5" w:rsidRPr="00C705D0" w:rsidRDefault="001026D5" w:rsidP="002F462D">
      <w:pPr>
        <w:rPr>
          <w:rFonts w:ascii="ＭＳ 明朝"/>
          <w:spacing w:val="20"/>
          <w:sz w:val="22"/>
          <w:szCs w:val="22"/>
        </w:rPr>
      </w:pPr>
    </w:p>
    <w:p w:rsidR="000B4081" w:rsidRDefault="002F462D" w:rsidP="002F462D">
      <w:pPr>
        <w:rPr>
          <w:rFonts w:ascii="ＭＳ 明朝"/>
          <w:spacing w:val="20"/>
          <w:sz w:val="22"/>
          <w:szCs w:val="22"/>
        </w:rPr>
      </w:pPr>
      <w:r w:rsidRPr="00C705D0">
        <w:rPr>
          <w:rFonts w:ascii="ＭＳ 明朝" w:hAnsi="ＭＳ 明朝" w:hint="eastAsia"/>
          <w:spacing w:val="20"/>
          <w:sz w:val="22"/>
          <w:szCs w:val="22"/>
        </w:rPr>
        <w:t>２　変更の内容</w:t>
      </w:r>
    </w:p>
    <w:p w:rsidR="002F462D" w:rsidRDefault="002F462D" w:rsidP="000B4081">
      <w:pPr>
        <w:ind w:firstLineChars="200" w:firstLine="468"/>
        <w:rPr>
          <w:rFonts w:ascii="ＭＳ 明朝"/>
          <w:spacing w:val="20"/>
          <w:sz w:val="22"/>
          <w:szCs w:val="22"/>
        </w:rPr>
      </w:pPr>
    </w:p>
    <w:p w:rsidR="001026D5" w:rsidRDefault="001026D5" w:rsidP="000B4081">
      <w:pPr>
        <w:ind w:firstLineChars="200" w:firstLine="468"/>
        <w:rPr>
          <w:rFonts w:ascii="ＭＳ 明朝"/>
          <w:spacing w:val="20"/>
          <w:sz w:val="22"/>
          <w:szCs w:val="22"/>
        </w:rPr>
      </w:pPr>
    </w:p>
    <w:p w:rsidR="000571AE" w:rsidRPr="00A00A6B" w:rsidRDefault="000571AE" w:rsidP="000B4081">
      <w:pPr>
        <w:ind w:firstLineChars="200" w:firstLine="468"/>
        <w:rPr>
          <w:rFonts w:ascii="ＭＳ 明朝"/>
          <w:spacing w:val="20"/>
          <w:sz w:val="22"/>
          <w:szCs w:val="22"/>
        </w:rPr>
      </w:pPr>
    </w:p>
    <w:p w:rsidR="00820334" w:rsidRDefault="002F462D" w:rsidP="009E1E9A">
      <w:pPr>
        <w:rPr>
          <w:rFonts w:ascii="ＭＳ 明朝"/>
          <w:spacing w:val="20"/>
          <w:sz w:val="22"/>
          <w:szCs w:val="22"/>
        </w:rPr>
      </w:pPr>
      <w:r w:rsidRPr="00A00A6B">
        <w:rPr>
          <w:rFonts w:ascii="ＭＳ 明朝" w:hAnsi="ＭＳ 明朝" w:hint="eastAsia"/>
          <w:spacing w:val="20"/>
          <w:sz w:val="22"/>
          <w:szCs w:val="22"/>
        </w:rPr>
        <w:t xml:space="preserve">３　変更後の事業完了予定年月日　　　</w:t>
      </w:r>
      <w:r w:rsidR="00673A97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Pr="00A00A6B">
        <w:rPr>
          <w:rFonts w:ascii="ＭＳ 明朝" w:hAnsi="ＭＳ 明朝" w:hint="eastAsia"/>
          <w:spacing w:val="20"/>
          <w:sz w:val="22"/>
          <w:szCs w:val="22"/>
        </w:rPr>
        <w:t xml:space="preserve">　　　年　　月　　日</w:t>
      </w: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D605B0" w:rsidP="009E1E9A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>４　添付書類</w:t>
      </w:r>
    </w:p>
    <w:p w:rsidR="00A8746F" w:rsidRDefault="00D605B0" w:rsidP="00D605B0">
      <w:pPr>
        <w:numPr>
          <w:ilvl w:val="0"/>
          <w:numId w:val="21"/>
        </w:numPr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>安芸市木塀設置支援事業変更計画書</w:t>
      </w:r>
      <w:r w:rsidR="00FC43E1">
        <w:rPr>
          <w:rFonts w:ascii="ＭＳ 明朝" w:hint="eastAsia"/>
          <w:spacing w:val="20"/>
          <w:sz w:val="22"/>
          <w:szCs w:val="22"/>
        </w:rPr>
        <w:t>（別紙</w:t>
      </w:r>
      <w:r w:rsidR="00FC43E1">
        <w:rPr>
          <w:rFonts w:ascii="ＭＳ 明朝"/>
          <w:spacing w:val="20"/>
          <w:sz w:val="22"/>
          <w:szCs w:val="22"/>
        </w:rPr>
        <w:t>1</w:t>
      </w:r>
      <w:r w:rsidR="00FC43E1">
        <w:rPr>
          <w:rFonts w:ascii="ＭＳ 明朝" w:hint="eastAsia"/>
          <w:spacing w:val="20"/>
          <w:sz w:val="22"/>
          <w:szCs w:val="22"/>
        </w:rPr>
        <w:t>）</w:t>
      </w:r>
    </w:p>
    <w:p w:rsidR="00D605B0" w:rsidRDefault="00D605B0" w:rsidP="00D605B0">
      <w:pPr>
        <w:numPr>
          <w:ilvl w:val="0"/>
          <w:numId w:val="21"/>
        </w:numPr>
        <w:ind w:left="851" w:hanging="611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木塀設置に関する見積書及び施工計画図</w:t>
      </w:r>
      <w:r>
        <w:rPr>
          <w:rFonts w:ascii="ＭＳ 明朝" w:hAnsi="ＭＳ 明朝" w:hint="eastAsia"/>
          <w:sz w:val="22"/>
        </w:rPr>
        <w:t>（位置図、配置図、立面図、写真等）</w:t>
      </w:r>
    </w:p>
    <w:p w:rsidR="00A8746F" w:rsidRPr="00D605B0" w:rsidRDefault="00D605B0" w:rsidP="00D605B0">
      <w:pPr>
        <w:ind w:left="851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>（変更内容がわかるもの）</w:t>
      </w: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9E1E9A">
      <w:pPr>
        <w:rPr>
          <w:rFonts w:ascii="ＭＳ 明朝"/>
          <w:spacing w:val="20"/>
          <w:sz w:val="22"/>
          <w:szCs w:val="22"/>
        </w:rPr>
      </w:pPr>
    </w:p>
    <w:p w:rsidR="00A8746F" w:rsidRDefault="00A8746F" w:rsidP="00A8746F">
      <w:pPr>
        <w:ind w:leftChars="100" w:left="585" w:hangingChars="150" w:hanging="351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lastRenderedPageBreak/>
        <w:t>（別紙</w:t>
      </w:r>
      <w:r>
        <w:rPr>
          <w:rFonts w:ascii="ＭＳ 明朝"/>
          <w:spacing w:val="20"/>
          <w:sz w:val="22"/>
          <w:szCs w:val="22"/>
        </w:rPr>
        <w:t>1</w:t>
      </w:r>
      <w:r>
        <w:rPr>
          <w:rFonts w:ascii="ＭＳ 明朝" w:hint="eastAsia"/>
          <w:spacing w:val="20"/>
          <w:sz w:val="22"/>
          <w:szCs w:val="22"/>
        </w:rPr>
        <w:t>）</w:t>
      </w:r>
    </w:p>
    <w:p w:rsidR="00A8746F" w:rsidRDefault="00A8746F" w:rsidP="00A8746F">
      <w:pPr>
        <w:ind w:leftChars="100" w:left="585" w:hangingChars="150" w:hanging="351"/>
        <w:rPr>
          <w:rFonts w:ascii="ＭＳ 明朝"/>
          <w:spacing w:val="20"/>
          <w:sz w:val="22"/>
          <w:szCs w:val="22"/>
        </w:rPr>
      </w:pPr>
    </w:p>
    <w:p w:rsidR="00A8746F" w:rsidRPr="00D44559" w:rsidRDefault="00673A97" w:rsidP="00A8746F">
      <w:pPr>
        <w:ind w:leftChars="100" w:left="675" w:hangingChars="150" w:hanging="441"/>
        <w:jc w:val="center"/>
        <w:rPr>
          <w:rFonts w:ascii="ＭＳ 明朝"/>
          <w:sz w:val="28"/>
          <w:szCs w:val="28"/>
        </w:rPr>
      </w:pPr>
      <w:r>
        <w:rPr>
          <w:rFonts w:ascii="ＭＳ 明朝" w:hint="eastAsia"/>
          <w:spacing w:val="20"/>
          <w:sz w:val="28"/>
          <w:szCs w:val="28"/>
        </w:rPr>
        <w:t xml:space="preserve">　　</w:t>
      </w:r>
      <w:r w:rsidR="00A8746F" w:rsidRPr="00D44559">
        <w:rPr>
          <w:rFonts w:ascii="ＭＳ 明朝" w:hint="eastAsia"/>
          <w:spacing w:val="20"/>
          <w:sz w:val="28"/>
          <w:szCs w:val="28"/>
        </w:rPr>
        <w:t xml:space="preserve">　　年度</w:t>
      </w:r>
      <w:r w:rsidR="00A8746F" w:rsidRPr="00D44559">
        <w:rPr>
          <w:rFonts w:ascii="ＭＳ 明朝" w:hAnsi="ＭＳ 明朝" w:hint="eastAsia"/>
          <w:sz w:val="28"/>
          <w:szCs w:val="28"/>
        </w:rPr>
        <w:t>安芸市木塀設置支援事業</w:t>
      </w:r>
      <w:r w:rsidR="00A8746F">
        <w:rPr>
          <w:rFonts w:ascii="ＭＳ 明朝" w:hAnsi="ＭＳ 明朝" w:hint="eastAsia"/>
          <w:sz w:val="28"/>
          <w:szCs w:val="28"/>
        </w:rPr>
        <w:t>変更</w:t>
      </w:r>
      <w:r w:rsidR="00A8746F" w:rsidRPr="00D44559">
        <w:rPr>
          <w:rFonts w:ascii="ＭＳ 明朝" w:hAnsi="ＭＳ 明朝" w:hint="eastAsia"/>
          <w:sz w:val="28"/>
          <w:szCs w:val="28"/>
        </w:rPr>
        <w:t>計画書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2127"/>
        <w:gridCol w:w="2126"/>
        <w:gridCol w:w="2268"/>
        <w:gridCol w:w="2090"/>
      </w:tblGrid>
      <w:tr w:rsidR="00A8746F" w:rsidTr="00F12CFE">
        <w:trPr>
          <w:trHeight w:val="817"/>
        </w:trPr>
        <w:tc>
          <w:tcPr>
            <w:tcW w:w="1134" w:type="dxa"/>
            <w:vMerge w:val="restart"/>
            <w:vAlign w:val="center"/>
          </w:tcPr>
          <w:p w:rsidR="00A8746F" w:rsidRDefault="00A8746F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区分</w:t>
            </w:r>
          </w:p>
        </w:tc>
        <w:tc>
          <w:tcPr>
            <w:tcW w:w="2127" w:type="dxa"/>
            <w:vMerge w:val="restart"/>
            <w:vAlign w:val="center"/>
          </w:tcPr>
          <w:p w:rsidR="00A8746F" w:rsidRDefault="00A8746F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総事業費</w:t>
            </w:r>
          </w:p>
        </w:tc>
        <w:tc>
          <w:tcPr>
            <w:tcW w:w="2126" w:type="dxa"/>
            <w:vMerge w:val="restart"/>
            <w:vAlign w:val="center"/>
          </w:tcPr>
          <w:p w:rsidR="00A8746F" w:rsidRDefault="00A8746F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補助対象</w:t>
            </w:r>
          </w:p>
          <w:p w:rsidR="00A8746F" w:rsidRDefault="00A8746F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4358" w:type="dxa"/>
            <w:gridSpan w:val="2"/>
            <w:vAlign w:val="center"/>
          </w:tcPr>
          <w:p w:rsidR="00A8746F" w:rsidRDefault="00A8746F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負担区分</w:t>
            </w:r>
          </w:p>
        </w:tc>
      </w:tr>
      <w:tr w:rsidR="00F12CFE" w:rsidTr="00F12CFE">
        <w:trPr>
          <w:trHeight w:val="1126"/>
        </w:trPr>
        <w:tc>
          <w:tcPr>
            <w:tcW w:w="1134" w:type="dxa"/>
            <w:vMerge/>
            <w:vAlign w:val="center"/>
          </w:tcPr>
          <w:p w:rsidR="00F12CFE" w:rsidRDefault="00F12CFE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127" w:type="dxa"/>
            <w:vMerge/>
            <w:vAlign w:val="center"/>
          </w:tcPr>
          <w:p w:rsidR="00F12CFE" w:rsidRDefault="00F12CFE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F12CFE" w:rsidRDefault="00F12CFE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F12CFE" w:rsidRDefault="00F12CFE" w:rsidP="00504D56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木塀設置支援</w:t>
            </w:r>
          </w:p>
          <w:p w:rsidR="00F12CFE" w:rsidRPr="00D44559" w:rsidRDefault="00F12CFE" w:rsidP="00504D56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事業費補助金</w:t>
            </w:r>
          </w:p>
        </w:tc>
        <w:tc>
          <w:tcPr>
            <w:tcW w:w="2090" w:type="dxa"/>
            <w:vAlign w:val="center"/>
          </w:tcPr>
          <w:p w:rsidR="00F12CFE" w:rsidRDefault="00F12CFE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その他</w:t>
            </w:r>
          </w:p>
        </w:tc>
      </w:tr>
      <w:tr w:rsidR="00F12CFE" w:rsidTr="00F12CFE">
        <w:trPr>
          <w:trHeight w:val="1270"/>
        </w:trPr>
        <w:tc>
          <w:tcPr>
            <w:tcW w:w="1134" w:type="dxa"/>
            <w:vAlign w:val="center"/>
          </w:tcPr>
          <w:p w:rsidR="00F12CFE" w:rsidRDefault="00F12CFE" w:rsidP="00A8746F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変更前</w:t>
            </w:r>
          </w:p>
          <w:p w:rsidR="00F12CFE" w:rsidRDefault="00F12CFE" w:rsidP="00A8746F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2127" w:type="dxa"/>
          </w:tcPr>
          <w:p w:rsidR="00F12CFE" w:rsidRDefault="00F12CFE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126" w:type="dxa"/>
          </w:tcPr>
          <w:p w:rsidR="00F12CFE" w:rsidRDefault="00F12CFE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268" w:type="dxa"/>
          </w:tcPr>
          <w:p w:rsidR="00F12CFE" w:rsidRDefault="00F12CFE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090" w:type="dxa"/>
          </w:tcPr>
          <w:p w:rsidR="00F12CFE" w:rsidRDefault="00F12CFE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</w:tr>
      <w:tr w:rsidR="00F12CFE" w:rsidTr="00F12CFE">
        <w:trPr>
          <w:trHeight w:val="1246"/>
        </w:trPr>
        <w:tc>
          <w:tcPr>
            <w:tcW w:w="1134" w:type="dxa"/>
            <w:vAlign w:val="center"/>
          </w:tcPr>
          <w:p w:rsidR="00F12CFE" w:rsidRDefault="00F12CFE" w:rsidP="00A8746F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変更後</w:t>
            </w:r>
          </w:p>
          <w:p w:rsidR="00F12CFE" w:rsidRDefault="00F12CFE" w:rsidP="00A8746F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2127" w:type="dxa"/>
          </w:tcPr>
          <w:p w:rsidR="00F12CFE" w:rsidRDefault="00F12CFE" w:rsidP="00A8746F">
            <w:pPr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</w:tcPr>
          <w:p w:rsidR="00F12CFE" w:rsidRDefault="00F12CFE" w:rsidP="00A8746F">
            <w:pPr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268" w:type="dxa"/>
          </w:tcPr>
          <w:p w:rsidR="00F12CFE" w:rsidRDefault="00F12CFE" w:rsidP="00A8746F">
            <w:pPr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090" w:type="dxa"/>
          </w:tcPr>
          <w:p w:rsidR="00F12CFE" w:rsidRDefault="00F12CFE" w:rsidP="00A8746F">
            <w:pPr>
              <w:rPr>
                <w:rFonts w:ascii="ＭＳ 明朝"/>
                <w:spacing w:val="20"/>
                <w:sz w:val="22"/>
                <w:szCs w:val="22"/>
              </w:rPr>
            </w:pPr>
          </w:p>
        </w:tc>
      </w:tr>
    </w:tbl>
    <w:p w:rsidR="00A8746F" w:rsidRPr="00023776" w:rsidRDefault="00A8746F" w:rsidP="00A8746F">
      <w:pPr>
        <w:ind w:leftChars="100" w:left="585" w:hangingChars="150" w:hanging="351"/>
        <w:rPr>
          <w:rFonts w:ascii="ＭＳ 明朝"/>
          <w:spacing w:val="20"/>
          <w:sz w:val="22"/>
          <w:szCs w:val="22"/>
        </w:rPr>
      </w:pPr>
    </w:p>
    <w:p w:rsidR="00A8746F" w:rsidRPr="00A8746F" w:rsidRDefault="00A8746F" w:rsidP="009E1E9A">
      <w:pPr>
        <w:rPr>
          <w:rFonts w:ascii="ＭＳ 明朝"/>
          <w:strike/>
          <w:color w:val="FF0000"/>
          <w:spacing w:val="20"/>
          <w:sz w:val="22"/>
          <w:szCs w:val="22"/>
        </w:rPr>
      </w:pPr>
    </w:p>
    <w:sectPr w:rsidR="00A8746F" w:rsidRPr="00A8746F" w:rsidSect="008B2D2E">
      <w:type w:val="continuous"/>
      <w:pgSz w:w="11905" w:h="16837" w:code="9"/>
      <w:pgMar w:top="1134" w:right="1134" w:bottom="567" w:left="1134" w:header="720" w:footer="720" w:gutter="0"/>
      <w:cols w:space="720"/>
      <w:noEndnote/>
      <w:docGrid w:type="linesAndChars" w:linePitch="360" w:charSpace="-53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A70" w:rsidRDefault="003F4A70" w:rsidP="00251076">
      <w:r>
        <w:separator/>
      </w:r>
    </w:p>
  </w:endnote>
  <w:endnote w:type="continuationSeparator" w:id="0">
    <w:p w:rsidR="003F4A70" w:rsidRDefault="003F4A70" w:rsidP="0025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ＪＳ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A70" w:rsidRDefault="003F4A70" w:rsidP="00251076">
      <w:r>
        <w:separator/>
      </w:r>
    </w:p>
  </w:footnote>
  <w:footnote w:type="continuationSeparator" w:id="0">
    <w:p w:rsidR="003F4A70" w:rsidRDefault="003F4A70" w:rsidP="00251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82F990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26DE9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E7214B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3DE7E1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DB85958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23C9FEA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C1AEC68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350DB74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1480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70EC28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8560866"/>
    <w:multiLevelType w:val="hybridMultilevel"/>
    <w:tmpl w:val="5EC40BB0"/>
    <w:lvl w:ilvl="0" w:tplc="DDA6BC82">
      <w:start w:val="1"/>
      <w:numFmt w:val="bullet"/>
      <w:lvlText w:val="・"/>
      <w:lvlJc w:val="left"/>
      <w:pPr>
        <w:tabs>
          <w:tab w:val="num" w:pos="1050"/>
        </w:tabs>
        <w:ind w:left="1050" w:hanging="360"/>
      </w:pPr>
      <w:rPr>
        <w:rFonts w:ascii="ＪＳ明朝" w:eastAsia="ＪＳ明朝" w:hAnsi="Times New Roman" w:hint="eastAsia"/>
        <w:strike/>
        <w:color w:val="FF0000"/>
      </w:rPr>
    </w:lvl>
    <w:lvl w:ilvl="1" w:tplc="0409000B">
      <w:start w:val="1"/>
      <w:numFmt w:val="bullet"/>
      <w:lvlText w:val=""/>
      <w:lvlJc w:val="left"/>
      <w:pPr>
        <w:tabs>
          <w:tab w:val="num" w:pos="1530"/>
        </w:tabs>
        <w:ind w:left="153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</w:abstractNum>
  <w:abstractNum w:abstractNumId="11" w15:restartNumberingAfterBreak="0">
    <w:nsid w:val="0F492704"/>
    <w:multiLevelType w:val="hybridMultilevel"/>
    <w:tmpl w:val="F84C4066"/>
    <w:lvl w:ilvl="0" w:tplc="09D480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2" w15:restartNumberingAfterBreak="0">
    <w:nsid w:val="1D417E2A"/>
    <w:multiLevelType w:val="hybridMultilevel"/>
    <w:tmpl w:val="29341154"/>
    <w:lvl w:ilvl="0" w:tplc="A670BA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3" w15:restartNumberingAfterBreak="0">
    <w:nsid w:val="22204C9A"/>
    <w:multiLevelType w:val="hybridMultilevel"/>
    <w:tmpl w:val="C1125596"/>
    <w:lvl w:ilvl="0" w:tplc="4718B1CE">
      <w:start w:val="3"/>
      <w:numFmt w:val="bullet"/>
      <w:lvlText w:val="※"/>
      <w:lvlJc w:val="left"/>
      <w:pPr>
        <w:tabs>
          <w:tab w:val="num" w:pos="1049"/>
        </w:tabs>
        <w:ind w:left="1049" w:hanging="360"/>
      </w:pPr>
      <w:rPr>
        <w:rFonts w:ascii="ＪＳ明朝" w:eastAsia="ＪＳ明朝" w:hAnsi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29"/>
        </w:tabs>
        <w:ind w:left="152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49"/>
        </w:tabs>
        <w:ind w:left="19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9"/>
        </w:tabs>
        <w:ind w:left="236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89"/>
        </w:tabs>
        <w:ind w:left="278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09"/>
        </w:tabs>
        <w:ind w:left="32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9"/>
        </w:tabs>
        <w:ind w:left="362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49"/>
        </w:tabs>
        <w:ind w:left="404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69"/>
        </w:tabs>
        <w:ind w:left="4469" w:hanging="420"/>
      </w:pPr>
      <w:rPr>
        <w:rFonts w:ascii="Wingdings" w:hAnsi="Wingdings" w:hint="default"/>
      </w:rPr>
    </w:lvl>
  </w:abstractNum>
  <w:abstractNum w:abstractNumId="14" w15:restartNumberingAfterBreak="0">
    <w:nsid w:val="23D96945"/>
    <w:multiLevelType w:val="hybridMultilevel"/>
    <w:tmpl w:val="A4084FB4"/>
    <w:lvl w:ilvl="0" w:tplc="125E0C60">
      <w:start w:val="4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5" w15:restartNumberingAfterBreak="0">
    <w:nsid w:val="2E151F6A"/>
    <w:multiLevelType w:val="hybridMultilevel"/>
    <w:tmpl w:val="54C09FAC"/>
    <w:lvl w:ilvl="0" w:tplc="00946E7E">
      <w:start w:val="2"/>
      <w:numFmt w:val="bullet"/>
      <w:lvlText w:val="・"/>
      <w:lvlJc w:val="left"/>
      <w:pPr>
        <w:ind w:left="553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3" w:hanging="420"/>
      </w:pPr>
      <w:rPr>
        <w:rFonts w:ascii="Wingdings" w:hAnsi="Wingdings" w:hint="default"/>
      </w:rPr>
    </w:lvl>
  </w:abstractNum>
  <w:abstractNum w:abstractNumId="16" w15:restartNumberingAfterBreak="0">
    <w:nsid w:val="4BBF28C4"/>
    <w:multiLevelType w:val="hybridMultilevel"/>
    <w:tmpl w:val="E66EB7DE"/>
    <w:lvl w:ilvl="0" w:tplc="465EF7F4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7" w15:restartNumberingAfterBreak="0">
    <w:nsid w:val="53B515B4"/>
    <w:multiLevelType w:val="hybridMultilevel"/>
    <w:tmpl w:val="864476EA"/>
    <w:lvl w:ilvl="0" w:tplc="6C2E9B34">
      <w:start w:val="1"/>
      <w:numFmt w:val="decimalFullWidth"/>
      <w:lvlText w:val="（%1）"/>
      <w:lvlJc w:val="left"/>
      <w:pPr>
        <w:ind w:left="107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8" w15:restartNumberingAfterBreak="0">
    <w:nsid w:val="64A029D3"/>
    <w:multiLevelType w:val="hybridMultilevel"/>
    <w:tmpl w:val="EEA4B164"/>
    <w:lvl w:ilvl="0" w:tplc="BB204998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ascii="ＭＳ 明朝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19" w15:restartNumberingAfterBreak="0">
    <w:nsid w:val="71DD6BE6"/>
    <w:multiLevelType w:val="hybridMultilevel"/>
    <w:tmpl w:val="1E98F1DA"/>
    <w:lvl w:ilvl="0" w:tplc="B23052E2">
      <w:start w:val="1"/>
      <w:numFmt w:val="decimalFullWidth"/>
      <w:lvlText w:val="第%1条"/>
      <w:lvlJc w:val="left"/>
      <w:pPr>
        <w:ind w:left="85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0" w15:restartNumberingAfterBreak="0">
    <w:nsid w:val="72DD5D7A"/>
    <w:multiLevelType w:val="hybridMultilevel"/>
    <w:tmpl w:val="309A09F8"/>
    <w:lvl w:ilvl="0" w:tplc="6A9EC7F8">
      <w:start w:val="1"/>
      <w:numFmt w:val="decimal"/>
      <w:lvlText w:val="（%1）"/>
      <w:lvlJc w:val="left"/>
      <w:pPr>
        <w:ind w:left="9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0"/>
  </w:num>
  <w:num w:numId="5">
    <w:abstractNumId w:val="13"/>
  </w:num>
  <w:num w:numId="6">
    <w:abstractNumId w:val="16"/>
  </w:num>
  <w:num w:numId="7">
    <w:abstractNumId w:val="19"/>
  </w:num>
  <w:num w:numId="8">
    <w:abstractNumId w:val="12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40"/>
  <w:drawingGridHorizontalSpacing w:val="11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C0"/>
    <w:rsid w:val="00023776"/>
    <w:rsid w:val="00034376"/>
    <w:rsid w:val="000571AE"/>
    <w:rsid w:val="000613C3"/>
    <w:rsid w:val="00064169"/>
    <w:rsid w:val="00064637"/>
    <w:rsid w:val="000661AF"/>
    <w:rsid w:val="0006687B"/>
    <w:rsid w:val="00075D8A"/>
    <w:rsid w:val="000770F0"/>
    <w:rsid w:val="00083E98"/>
    <w:rsid w:val="00085366"/>
    <w:rsid w:val="000A664C"/>
    <w:rsid w:val="000B0661"/>
    <w:rsid w:val="000B2FB8"/>
    <w:rsid w:val="000B4081"/>
    <w:rsid w:val="000B5348"/>
    <w:rsid w:val="000C1E35"/>
    <w:rsid w:val="000C313E"/>
    <w:rsid w:val="000C4773"/>
    <w:rsid w:val="000F0506"/>
    <w:rsid w:val="000F1B08"/>
    <w:rsid w:val="001026D5"/>
    <w:rsid w:val="00127C85"/>
    <w:rsid w:val="0013665C"/>
    <w:rsid w:val="00140B08"/>
    <w:rsid w:val="0018700E"/>
    <w:rsid w:val="001900DC"/>
    <w:rsid w:val="00193715"/>
    <w:rsid w:val="001A1BAB"/>
    <w:rsid w:val="001B35F1"/>
    <w:rsid w:val="001B36DB"/>
    <w:rsid w:val="001C2287"/>
    <w:rsid w:val="001C2337"/>
    <w:rsid w:val="001C7B83"/>
    <w:rsid w:val="001D0338"/>
    <w:rsid w:val="001F44D2"/>
    <w:rsid w:val="00200B14"/>
    <w:rsid w:val="002064FA"/>
    <w:rsid w:val="0020797C"/>
    <w:rsid w:val="00213738"/>
    <w:rsid w:val="00220BCE"/>
    <w:rsid w:val="0022740B"/>
    <w:rsid w:val="00241F74"/>
    <w:rsid w:val="00251076"/>
    <w:rsid w:val="00266821"/>
    <w:rsid w:val="002722D6"/>
    <w:rsid w:val="00292D5A"/>
    <w:rsid w:val="0029421B"/>
    <w:rsid w:val="002A3107"/>
    <w:rsid w:val="002D13D6"/>
    <w:rsid w:val="002D6562"/>
    <w:rsid w:val="002E0544"/>
    <w:rsid w:val="002E1212"/>
    <w:rsid w:val="002F462D"/>
    <w:rsid w:val="00300795"/>
    <w:rsid w:val="00305BF2"/>
    <w:rsid w:val="0030766D"/>
    <w:rsid w:val="00311949"/>
    <w:rsid w:val="00334254"/>
    <w:rsid w:val="00347158"/>
    <w:rsid w:val="0035285D"/>
    <w:rsid w:val="00361E6E"/>
    <w:rsid w:val="00366838"/>
    <w:rsid w:val="0039007F"/>
    <w:rsid w:val="0039146C"/>
    <w:rsid w:val="00392AB5"/>
    <w:rsid w:val="00395656"/>
    <w:rsid w:val="00395A75"/>
    <w:rsid w:val="003A553A"/>
    <w:rsid w:val="003B2FC7"/>
    <w:rsid w:val="003B615D"/>
    <w:rsid w:val="003C0929"/>
    <w:rsid w:val="003C6E6F"/>
    <w:rsid w:val="003D4B7C"/>
    <w:rsid w:val="003E2EEC"/>
    <w:rsid w:val="003E43D2"/>
    <w:rsid w:val="003F4A70"/>
    <w:rsid w:val="00401231"/>
    <w:rsid w:val="004152BB"/>
    <w:rsid w:val="00435FFF"/>
    <w:rsid w:val="00494B7D"/>
    <w:rsid w:val="00495967"/>
    <w:rsid w:val="0049622E"/>
    <w:rsid w:val="004A240A"/>
    <w:rsid w:val="004A2511"/>
    <w:rsid w:val="004A2E50"/>
    <w:rsid w:val="004F3887"/>
    <w:rsid w:val="004F7468"/>
    <w:rsid w:val="00504D56"/>
    <w:rsid w:val="00510A3F"/>
    <w:rsid w:val="00510FD0"/>
    <w:rsid w:val="00527B4F"/>
    <w:rsid w:val="00536559"/>
    <w:rsid w:val="00551A1C"/>
    <w:rsid w:val="00555E1C"/>
    <w:rsid w:val="00561A5E"/>
    <w:rsid w:val="005669EB"/>
    <w:rsid w:val="00572963"/>
    <w:rsid w:val="005909B5"/>
    <w:rsid w:val="005A0F78"/>
    <w:rsid w:val="005A42E9"/>
    <w:rsid w:val="005A4F5B"/>
    <w:rsid w:val="005A63DE"/>
    <w:rsid w:val="005A785D"/>
    <w:rsid w:val="005B0AE0"/>
    <w:rsid w:val="005B2449"/>
    <w:rsid w:val="005D7A94"/>
    <w:rsid w:val="005E2E97"/>
    <w:rsid w:val="005E5771"/>
    <w:rsid w:val="005F3314"/>
    <w:rsid w:val="006071B3"/>
    <w:rsid w:val="00616116"/>
    <w:rsid w:val="006251BF"/>
    <w:rsid w:val="00626BF1"/>
    <w:rsid w:val="0063294D"/>
    <w:rsid w:val="00634A8B"/>
    <w:rsid w:val="00650F43"/>
    <w:rsid w:val="006550EE"/>
    <w:rsid w:val="00673A97"/>
    <w:rsid w:val="006871B5"/>
    <w:rsid w:val="00696AF5"/>
    <w:rsid w:val="006A23F0"/>
    <w:rsid w:val="006A5094"/>
    <w:rsid w:val="006A727A"/>
    <w:rsid w:val="006B07AC"/>
    <w:rsid w:val="006B336D"/>
    <w:rsid w:val="006C36D4"/>
    <w:rsid w:val="006C776E"/>
    <w:rsid w:val="006D3E61"/>
    <w:rsid w:val="006E2A02"/>
    <w:rsid w:val="006E3B8A"/>
    <w:rsid w:val="006F1A27"/>
    <w:rsid w:val="006F6A37"/>
    <w:rsid w:val="006F7CFF"/>
    <w:rsid w:val="0070029D"/>
    <w:rsid w:val="00715C78"/>
    <w:rsid w:val="00746F22"/>
    <w:rsid w:val="00754A75"/>
    <w:rsid w:val="00763AD9"/>
    <w:rsid w:val="00773BA7"/>
    <w:rsid w:val="00780EA5"/>
    <w:rsid w:val="00794AB0"/>
    <w:rsid w:val="007B026E"/>
    <w:rsid w:val="007B5024"/>
    <w:rsid w:val="007C0439"/>
    <w:rsid w:val="007C0772"/>
    <w:rsid w:val="007C443E"/>
    <w:rsid w:val="007C719A"/>
    <w:rsid w:val="007C7AC9"/>
    <w:rsid w:val="007D1CC0"/>
    <w:rsid w:val="007E09B3"/>
    <w:rsid w:val="007E48F5"/>
    <w:rsid w:val="007F66CF"/>
    <w:rsid w:val="00820334"/>
    <w:rsid w:val="008265C0"/>
    <w:rsid w:val="00844D2B"/>
    <w:rsid w:val="00876164"/>
    <w:rsid w:val="00895A1F"/>
    <w:rsid w:val="008A6278"/>
    <w:rsid w:val="008B2D2E"/>
    <w:rsid w:val="008C09C8"/>
    <w:rsid w:val="00914E75"/>
    <w:rsid w:val="00962272"/>
    <w:rsid w:val="009634A5"/>
    <w:rsid w:val="00965C76"/>
    <w:rsid w:val="00983B1D"/>
    <w:rsid w:val="00984277"/>
    <w:rsid w:val="009857FD"/>
    <w:rsid w:val="009929DB"/>
    <w:rsid w:val="009C1E95"/>
    <w:rsid w:val="009C58FB"/>
    <w:rsid w:val="009C71E3"/>
    <w:rsid w:val="009E1E9A"/>
    <w:rsid w:val="009E662F"/>
    <w:rsid w:val="009E71A4"/>
    <w:rsid w:val="00A00A6B"/>
    <w:rsid w:val="00A00DBE"/>
    <w:rsid w:val="00A05961"/>
    <w:rsid w:val="00A11A93"/>
    <w:rsid w:val="00A13169"/>
    <w:rsid w:val="00A32826"/>
    <w:rsid w:val="00A337AD"/>
    <w:rsid w:val="00A36E50"/>
    <w:rsid w:val="00A50921"/>
    <w:rsid w:val="00A5768F"/>
    <w:rsid w:val="00A6580F"/>
    <w:rsid w:val="00A71E9C"/>
    <w:rsid w:val="00A77002"/>
    <w:rsid w:val="00A84228"/>
    <w:rsid w:val="00A857B0"/>
    <w:rsid w:val="00A87050"/>
    <w:rsid w:val="00A8746F"/>
    <w:rsid w:val="00A932CE"/>
    <w:rsid w:val="00AB1CFD"/>
    <w:rsid w:val="00AB484C"/>
    <w:rsid w:val="00AC1F05"/>
    <w:rsid w:val="00AC7276"/>
    <w:rsid w:val="00AE6EFA"/>
    <w:rsid w:val="00AE76FA"/>
    <w:rsid w:val="00B01E4D"/>
    <w:rsid w:val="00B105EF"/>
    <w:rsid w:val="00B13CEB"/>
    <w:rsid w:val="00B3059E"/>
    <w:rsid w:val="00B33B3E"/>
    <w:rsid w:val="00B35CAE"/>
    <w:rsid w:val="00B4068E"/>
    <w:rsid w:val="00B4301B"/>
    <w:rsid w:val="00B47B91"/>
    <w:rsid w:val="00B50729"/>
    <w:rsid w:val="00B6346B"/>
    <w:rsid w:val="00B658E5"/>
    <w:rsid w:val="00B73671"/>
    <w:rsid w:val="00BB4431"/>
    <w:rsid w:val="00BD3169"/>
    <w:rsid w:val="00BE1D03"/>
    <w:rsid w:val="00BF4430"/>
    <w:rsid w:val="00C0484D"/>
    <w:rsid w:val="00C07622"/>
    <w:rsid w:val="00C07C0D"/>
    <w:rsid w:val="00C11558"/>
    <w:rsid w:val="00C36537"/>
    <w:rsid w:val="00C4151D"/>
    <w:rsid w:val="00C44CA9"/>
    <w:rsid w:val="00C5655E"/>
    <w:rsid w:val="00C67CCA"/>
    <w:rsid w:val="00C705D0"/>
    <w:rsid w:val="00C9332E"/>
    <w:rsid w:val="00C93E7E"/>
    <w:rsid w:val="00C97E8E"/>
    <w:rsid w:val="00CA39BE"/>
    <w:rsid w:val="00CB5E63"/>
    <w:rsid w:val="00CB7031"/>
    <w:rsid w:val="00CC2F41"/>
    <w:rsid w:val="00CC4FD2"/>
    <w:rsid w:val="00CD0931"/>
    <w:rsid w:val="00CD6E72"/>
    <w:rsid w:val="00CE2467"/>
    <w:rsid w:val="00CE27B2"/>
    <w:rsid w:val="00CE65AE"/>
    <w:rsid w:val="00CF5D5E"/>
    <w:rsid w:val="00D2328C"/>
    <w:rsid w:val="00D43982"/>
    <w:rsid w:val="00D442CA"/>
    <w:rsid w:val="00D44559"/>
    <w:rsid w:val="00D46293"/>
    <w:rsid w:val="00D539E4"/>
    <w:rsid w:val="00D605B0"/>
    <w:rsid w:val="00D65CDE"/>
    <w:rsid w:val="00D70584"/>
    <w:rsid w:val="00D72A26"/>
    <w:rsid w:val="00D76648"/>
    <w:rsid w:val="00D84CAF"/>
    <w:rsid w:val="00D95EB6"/>
    <w:rsid w:val="00D97123"/>
    <w:rsid w:val="00DB1509"/>
    <w:rsid w:val="00DB53A0"/>
    <w:rsid w:val="00DD42A6"/>
    <w:rsid w:val="00DE1884"/>
    <w:rsid w:val="00DF2AEE"/>
    <w:rsid w:val="00DF70CA"/>
    <w:rsid w:val="00E11E58"/>
    <w:rsid w:val="00E20687"/>
    <w:rsid w:val="00E22682"/>
    <w:rsid w:val="00E46739"/>
    <w:rsid w:val="00E51012"/>
    <w:rsid w:val="00E56270"/>
    <w:rsid w:val="00E7324F"/>
    <w:rsid w:val="00E7575D"/>
    <w:rsid w:val="00E83B1D"/>
    <w:rsid w:val="00E932B0"/>
    <w:rsid w:val="00EC0EA7"/>
    <w:rsid w:val="00EC1DAE"/>
    <w:rsid w:val="00EC7976"/>
    <w:rsid w:val="00ED2373"/>
    <w:rsid w:val="00ED7BDD"/>
    <w:rsid w:val="00EF1481"/>
    <w:rsid w:val="00F009D4"/>
    <w:rsid w:val="00F03AC5"/>
    <w:rsid w:val="00F12CFE"/>
    <w:rsid w:val="00F30D96"/>
    <w:rsid w:val="00F37582"/>
    <w:rsid w:val="00F37964"/>
    <w:rsid w:val="00F63DCC"/>
    <w:rsid w:val="00F761D5"/>
    <w:rsid w:val="00F77C49"/>
    <w:rsid w:val="00F9601F"/>
    <w:rsid w:val="00FA0EA0"/>
    <w:rsid w:val="00FC43E1"/>
    <w:rsid w:val="00FD7B49"/>
    <w:rsid w:val="00FE1A9A"/>
    <w:rsid w:val="00FE234A"/>
    <w:rsid w:val="00FE4775"/>
    <w:rsid w:val="00FF0E89"/>
    <w:rsid w:val="00FF3D5E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B188FA28-FB6F-4725-A70F-FEB50A53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BCE"/>
    <w:pPr>
      <w:widowControl w:val="0"/>
      <w:jc w:val="both"/>
    </w:pPr>
    <w:rPr>
      <w:kern w:val="2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7">
    <w:name w:val="Date"/>
    <w:basedOn w:val="a"/>
    <w:next w:val="a"/>
    <w:link w:val="a8"/>
    <w:uiPriority w:val="99"/>
    <w:rsid w:val="00361E6E"/>
  </w:style>
  <w:style w:type="character" w:customStyle="1" w:styleId="a8">
    <w:name w:val="日付 (文字)"/>
    <w:basedOn w:val="a0"/>
    <w:link w:val="a7"/>
    <w:uiPriority w:val="99"/>
    <w:semiHidden/>
    <w:locked/>
    <w:rPr>
      <w:rFonts w:cs="Times New Roman"/>
      <w:kern w:val="2"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F009D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b">
    <w:name w:val="Hyperlink"/>
    <w:basedOn w:val="a0"/>
    <w:uiPriority w:val="99"/>
    <w:rsid w:val="00844D2B"/>
    <w:rPr>
      <w:rFonts w:cs="Times New Roman"/>
      <w:color w:val="000000"/>
      <w:u w:val="single"/>
    </w:rPr>
  </w:style>
  <w:style w:type="paragraph" w:customStyle="1" w:styleId="ac">
    <w:name w:val="一太郎８/９"/>
    <w:rsid w:val="00510FD0"/>
    <w:pPr>
      <w:widowControl w:val="0"/>
      <w:wordWrap w:val="0"/>
      <w:autoSpaceDE w:val="0"/>
      <w:autoSpaceDN w:val="0"/>
      <w:adjustRightInd w:val="0"/>
      <w:spacing w:line="312" w:lineRule="atLeast"/>
      <w:jc w:val="both"/>
    </w:pPr>
    <w:rPr>
      <w:rFonts w:ascii="ＭＳ 明朝"/>
      <w:sz w:val="22"/>
      <w:szCs w:val="22"/>
    </w:rPr>
  </w:style>
  <w:style w:type="paragraph" w:styleId="ad">
    <w:name w:val="Note Heading"/>
    <w:basedOn w:val="a"/>
    <w:next w:val="a"/>
    <w:link w:val="ae"/>
    <w:uiPriority w:val="99"/>
    <w:unhideWhenUsed/>
    <w:rsid w:val="00495967"/>
    <w:pPr>
      <w:jc w:val="center"/>
    </w:pPr>
    <w:rPr>
      <w:rFonts w:ascii="ＭＳ 明朝" w:hAnsi="ＭＳ 明朝"/>
      <w:sz w:val="22"/>
      <w:szCs w:val="22"/>
    </w:rPr>
  </w:style>
  <w:style w:type="character" w:customStyle="1" w:styleId="ae">
    <w:name w:val="記 (文字)"/>
    <w:basedOn w:val="a0"/>
    <w:link w:val="ad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paragraph" w:styleId="af">
    <w:name w:val="Closing"/>
    <w:basedOn w:val="a"/>
    <w:link w:val="af0"/>
    <w:uiPriority w:val="99"/>
    <w:unhideWhenUsed/>
    <w:rsid w:val="00495967"/>
    <w:pPr>
      <w:jc w:val="right"/>
    </w:pPr>
    <w:rPr>
      <w:rFonts w:ascii="ＭＳ 明朝" w:hAnsi="ＭＳ 明朝"/>
      <w:sz w:val="22"/>
      <w:szCs w:val="22"/>
    </w:rPr>
  </w:style>
  <w:style w:type="character" w:customStyle="1" w:styleId="af0">
    <w:name w:val="結語 (文字)"/>
    <w:basedOn w:val="a0"/>
    <w:link w:val="af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character" w:styleId="af1">
    <w:name w:val="Subtle Reference"/>
    <w:basedOn w:val="a0"/>
    <w:uiPriority w:val="31"/>
    <w:qFormat/>
    <w:rsid w:val="006550EE"/>
    <w:rPr>
      <w:rFonts w:cs="Times New Roman"/>
      <w:smallCaps/>
      <w:color w:val="C0504D"/>
      <w:u w:val="single"/>
    </w:rPr>
  </w:style>
  <w:style w:type="paragraph" w:styleId="af2">
    <w:name w:val="No Spacing"/>
    <w:uiPriority w:val="1"/>
    <w:qFormat/>
    <w:rsid w:val="005909B5"/>
    <w:pPr>
      <w:widowControl w:val="0"/>
      <w:jc w:val="both"/>
    </w:pPr>
    <w:rPr>
      <w:kern w:val="2"/>
      <w:sz w:val="26"/>
      <w:szCs w:val="26"/>
    </w:rPr>
  </w:style>
  <w:style w:type="table" w:styleId="af3">
    <w:name w:val="Table Grid"/>
    <w:basedOn w:val="a1"/>
    <w:uiPriority w:val="59"/>
    <w:rsid w:val="00A87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20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7501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2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8">
              <w:marLeft w:val="19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8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1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8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2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3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4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4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4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4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3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5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6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6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6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756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20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49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0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0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1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2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3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3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3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4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4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4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4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5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5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J:\&#9675;&#22303;&#20304;&#24066;&#30149;&#38498;&#23616;&#32887;&#21729;&#34907;&#29983;&#22996;&#21729;&#20250;&#35215;&#31243;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