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64FE4" w14:textId="77777777" w:rsidR="00831A50" w:rsidRPr="004D1247" w:rsidRDefault="005B2264" w:rsidP="004D1247">
      <w:pPr>
        <w:autoSpaceDE/>
        <w:autoSpaceDN/>
        <w:adjustRightInd/>
        <w:rPr>
          <w:rFonts w:hAnsi="ＭＳ 明朝"/>
          <w:kern w:val="2"/>
        </w:rPr>
      </w:pPr>
      <w:r w:rsidRPr="004D1247">
        <w:rPr>
          <w:rFonts w:hAnsi="ＭＳ 明朝" w:hint="eastAsia"/>
          <w:kern w:val="2"/>
        </w:rPr>
        <w:t>様式</w:t>
      </w:r>
      <w:r w:rsidR="00831A50" w:rsidRPr="004D1247">
        <w:rPr>
          <w:rFonts w:hAnsi="ＭＳ 明朝" w:hint="eastAsia"/>
          <w:kern w:val="2"/>
        </w:rPr>
        <w:t>第</w:t>
      </w:r>
      <w:r w:rsidR="00187E70" w:rsidRPr="004D1247">
        <w:rPr>
          <w:rFonts w:hAnsi="ＭＳ 明朝" w:hint="eastAsia"/>
          <w:kern w:val="2"/>
        </w:rPr>
        <w:t>１</w:t>
      </w:r>
      <w:r w:rsidR="00831A50" w:rsidRPr="004D1247">
        <w:rPr>
          <w:rFonts w:hAnsi="ＭＳ 明朝" w:hint="eastAsia"/>
          <w:kern w:val="2"/>
        </w:rPr>
        <w:t>号</w:t>
      </w:r>
      <w:r w:rsidR="00831A50" w:rsidRPr="004D1247">
        <w:rPr>
          <w:rFonts w:hAnsi="ＭＳ 明朝"/>
          <w:kern w:val="2"/>
        </w:rPr>
        <w:t>(</w:t>
      </w:r>
      <w:r w:rsidR="00831A50" w:rsidRPr="004D1247">
        <w:rPr>
          <w:rFonts w:hAnsi="ＭＳ 明朝" w:hint="eastAsia"/>
          <w:kern w:val="2"/>
        </w:rPr>
        <w:t>第</w:t>
      </w:r>
      <w:r w:rsidR="00184B3C" w:rsidRPr="004D1247">
        <w:rPr>
          <w:rFonts w:hAnsi="ＭＳ 明朝" w:hint="eastAsia"/>
          <w:kern w:val="2"/>
        </w:rPr>
        <w:t>２</w:t>
      </w:r>
      <w:r w:rsidR="00831A50" w:rsidRPr="004D1247">
        <w:rPr>
          <w:rFonts w:hAnsi="ＭＳ 明朝" w:hint="eastAsia"/>
          <w:kern w:val="2"/>
        </w:rPr>
        <w:t>条関係</w:t>
      </w:r>
      <w:r w:rsidR="00831A50" w:rsidRPr="004D1247">
        <w:rPr>
          <w:rFonts w:hAnsi="ＭＳ 明朝"/>
          <w:kern w:val="2"/>
        </w:rPr>
        <w:t>)</w:t>
      </w:r>
    </w:p>
    <w:p w14:paraId="6713C1EE" w14:textId="77777777" w:rsidR="00831A50" w:rsidRDefault="00831A50"/>
    <w:p w14:paraId="7C03BB12" w14:textId="77777777" w:rsidR="00831A50" w:rsidRDefault="00661B99">
      <w:pPr>
        <w:jc w:val="center"/>
      </w:pPr>
      <w:r>
        <w:rPr>
          <w:rFonts w:hint="eastAsia"/>
          <w:spacing w:val="66"/>
        </w:rPr>
        <w:t>選挙運動用</w:t>
      </w:r>
      <w:r w:rsidR="00831A50">
        <w:rPr>
          <w:rFonts w:hint="eastAsia"/>
          <w:spacing w:val="66"/>
        </w:rPr>
        <w:t>ビラ作成契約届出</w:t>
      </w:r>
      <w:r w:rsidR="00831A50">
        <w:rPr>
          <w:rFonts w:hint="eastAsia"/>
        </w:rPr>
        <w:t>書</w:t>
      </w:r>
    </w:p>
    <w:p w14:paraId="362CAC28" w14:textId="77777777" w:rsidR="00831A50" w:rsidRDefault="00831A50"/>
    <w:p w14:paraId="6AD555DE" w14:textId="77777777" w:rsidR="00831A50" w:rsidRDefault="00831A50">
      <w:r>
        <w:rPr>
          <w:rFonts w:hint="eastAsia"/>
        </w:rPr>
        <w:t xml:space="preserve">　次のとおり</w:t>
      </w:r>
      <w:r w:rsidR="00427280">
        <w:rPr>
          <w:rFonts w:hint="eastAsia"/>
        </w:rPr>
        <w:t>選挙運動用</w:t>
      </w:r>
      <w:r>
        <w:rPr>
          <w:rFonts w:hint="eastAsia"/>
        </w:rPr>
        <w:t>ビラの作成契約を締結したので届け出ます。</w:t>
      </w:r>
    </w:p>
    <w:p w14:paraId="154C0F9A" w14:textId="77777777" w:rsidR="00831A50" w:rsidRDefault="00831A50"/>
    <w:p w14:paraId="21FF346E" w14:textId="26862D74" w:rsidR="00831A50" w:rsidRDefault="00831A50">
      <w:r>
        <w:rPr>
          <w:rFonts w:hint="eastAsia"/>
        </w:rPr>
        <w:t xml:space="preserve">　　　</w:t>
      </w:r>
      <w:r w:rsidR="00CF3F84">
        <w:rPr>
          <w:rFonts w:hint="eastAsia"/>
        </w:rPr>
        <w:t>令和</w:t>
      </w:r>
      <w:r>
        <w:rPr>
          <w:rFonts w:hint="eastAsia"/>
        </w:rPr>
        <w:t xml:space="preserve">　　年　　月　　日</w:t>
      </w:r>
    </w:p>
    <w:p w14:paraId="568B1D40" w14:textId="77777777" w:rsidR="001944D9" w:rsidRDefault="001944D9"/>
    <w:p w14:paraId="31EE106B" w14:textId="77777777" w:rsidR="001944D9" w:rsidRDefault="001944D9" w:rsidP="001944D9">
      <w:pPr>
        <w:autoSpaceDE/>
        <w:autoSpaceDN/>
        <w:adjustRightInd/>
        <w:rPr>
          <w:kern w:val="2"/>
        </w:rPr>
      </w:pPr>
      <w:r w:rsidRPr="001944D9">
        <w:rPr>
          <w:rFonts w:hint="eastAsia"/>
          <w:kern w:val="2"/>
        </w:rPr>
        <w:t>安芸市選挙管理委員会委員長　様</w:t>
      </w:r>
    </w:p>
    <w:p w14:paraId="14F8AF7E" w14:textId="77777777" w:rsidR="001944D9" w:rsidRPr="001944D9" w:rsidRDefault="001944D9" w:rsidP="001944D9">
      <w:pPr>
        <w:autoSpaceDE/>
        <w:autoSpaceDN/>
        <w:adjustRightInd/>
        <w:rPr>
          <w:kern w:val="2"/>
        </w:rPr>
      </w:pP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89"/>
        <w:gridCol w:w="1428"/>
        <w:gridCol w:w="1008"/>
      </w:tblGrid>
      <w:tr w:rsidR="001944D9" w:rsidRPr="001944D9" w14:paraId="6F5DD284" w14:textId="77777777" w:rsidTr="003851B3">
        <w:tc>
          <w:tcPr>
            <w:tcW w:w="6089" w:type="dxa"/>
            <w:vAlign w:val="center"/>
          </w:tcPr>
          <w:p w14:paraId="2371275A" w14:textId="121DB4CF" w:rsidR="001944D9" w:rsidRPr="001944D9" w:rsidRDefault="00CF3F84" w:rsidP="001944D9">
            <w:pPr>
              <w:autoSpaceDE/>
              <w:autoSpaceDN/>
              <w:adjustRightInd/>
              <w:jc w:val="right"/>
              <w:rPr>
                <w:kern w:val="2"/>
              </w:rPr>
            </w:pPr>
            <w:r>
              <w:rPr>
                <w:rFonts w:hint="eastAsia"/>
                <w:kern w:val="2"/>
              </w:rPr>
              <w:t xml:space="preserve">令和　８　</w:t>
            </w:r>
            <w:r w:rsidR="001944D9" w:rsidRPr="001944D9">
              <w:rPr>
                <w:rFonts w:hint="eastAsia"/>
                <w:kern w:val="2"/>
              </w:rPr>
              <w:t xml:space="preserve">年　</w:t>
            </w:r>
            <w:r>
              <w:rPr>
                <w:rFonts w:hint="eastAsia"/>
                <w:kern w:val="2"/>
              </w:rPr>
              <w:t>８</w:t>
            </w:r>
            <w:r w:rsidR="001944D9" w:rsidRPr="001944D9">
              <w:rPr>
                <w:rFonts w:hint="eastAsia"/>
                <w:kern w:val="2"/>
              </w:rPr>
              <w:t xml:space="preserve">　月　</w:t>
            </w:r>
            <w:r>
              <w:rPr>
                <w:rFonts w:hint="eastAsia"/>
                <w:kern w:val="2"/>
              </w:rPr>
              <w:t>３０</w:t>
            </w:r>
            <w:r w:rsidR="001944D9" w:rsidRPr="001944D9">
              <w:rPr>
                <w:rFonts w:hint="eastAsia"/>
                <w:kern w:val="2"/>
              </w:rPr>
              <w:t xml:space="preserve">　日執行　</w:t>
            </w:r>
          </w:p>
        </w:tc>
        <w:tc>
          <w:tcPr>
            <w:tcW w:w="1428" w:type="dxa"/>
            <w:vAlign w:val="center"/>
          </w:tcPr>
          <w:p w14:paraId="46FF7279" w14:textId="77777777" w:rsidR="001944D9" w:rsidRPr="00CF3F84" w:rsidRDefault="001944D9" w:rsidP="001944D9">
            <w:pPr>
              <w:autoSpaceDE/>
              <w:autoSpaceDN/>
              <w:adjustRightInd/>
              <w:rPr>
                <w:kern w:val="2"/>
                <w:bdr w:val="single" w:sz="4" w:space="0" w:color="auto"/>
              </w:rPr>
            </w:pPr>
            <w:r w:rsidRPr="00CF3F84">
              <w:rPr>
                <w:rFonts w:hint="eastAsia"/>
                <w:kern w:val="2"/>
                <w:bdr w:val="single" w:sz="4" w:space="0" w:color="auto"/>
              </w:rPr>
              <w:t>市議会議員</w:t>
            </w:r>
          </w:p>
          <w:p w14:paraId="50D7706F" w14:textId="77777777" w:rsidR="001944D9" w:rsidRPr="001944D9" w:rsidRDefault="001944D9" w:rsidP="001944D9">
            <w:pPr>
              <w:autoSpaceDE/>
              <w:autoSpaceDN/>
              <w:adjustRightInd/>
              <w:rPr>
                <w:kern w:val="2"/>
              </w:rPr>
            </w:pPr>
            <w:r w:rsidRPr="001944D9">
              <w:rPr>
                <w:rFonts w:hint="eastAsia"/>
                <w:kern w:val="2"/>
              </w:rPr>
              <w:t>市　　　長</w:t>
            </w:r>
          </w:p>
        </w:tc>
        <w:tc>
          <w:tcPr>
            <w:tcW w:w="1008" w:type="dxa"/>
            <w:vAlign w:val="center"/>
          </w:tcPr>
          <w:p w14:paraId="7401426A" w14:textId="77777777" w:rsidR="001944D9" w:rsidRPr="001944D9" w:rsidRDefault="001944D9" w:rsidP="001944D9">
            <w:pPr>
              <w:autoSpaceDE/>
              <w:autoSpaceDN/>
              <w:adjustRightInd/>
              <w:rPr>
                <w:kern w:val="2"/>
              </w:rPr>
            </w:pPr>
            <w:r w:rsidRPr="001944D9">
              <w:rPr>
                <w:rFonts w:hint="eastAsia"/>
                <w:kern w:val="2"/>
              </w:rPr>
              <w:t>選挙</w:t>
            </w:r>
          </w:p>
        </w:tc>
      </w:tr>
    </w:tbl>
    <w:p w14:paraId="7D621573" w14:textId="77777777" w:rsidR="001944D9" w:rsidRPr="001944D9" w:rsidRDefault="001944D9" w:rsidP="001944D9">
      <w:pPr>
        <w:autoSpaceDE/>
        <w:autoSpaceDN/>
        <w:adjustRightInd/>
        <w:ind w:right="630"/>
        <w:jc w:val="right"/>
        <w:rPr>
          <w:kern w:val="2"/>
        </w:rPr>
      </w:pPr>
      <w:r w:rsidRPr="001944D9">
        <w:rPr>
          <w:rFonts w:hint="eastAsia"/>
          <w:kern w:val="2"/>
        </w:rPr>
        <w:t xml:space="preserve">候補者　　　　　　　　　　</w:t>
      </w:r>
      <w:r w:rsidRPr="001944D9">
        <w:rPr>
          <w:rFonts w:hint="eastAsia"/>
          <w:color w:val="FF0000"/>
          <w:kern w:val="2"/>
        </w:rPr>
        <w:t xml:space="preserve">　</w:t>
      </w:r>
      <w:r w:rsidRPr="001944D9">
        <w:rPr>
          <w:rFonts w:hint="eastAsia"/>
          <w:kern w:val="2"/>
        </w:rPr>
        <w:t xml:space="preserve">　</w:t>
      </w:r>
    </w:p>
    <w:p w14:paraId="36DDD497" w14:textId="77777777" w:rsidR="0072569A" w:rsidRDefault="0072569A" w:rsidP="0072569A">
      <w:pPr>
        <w:jc w:val="right"/>
      </w:pPr>
      <w:r w:rsidRPr="00527844">
        <w:rPr>
          <w:rFonts w:hint="eastAsia"/>
        </w:rPr>
        <w:t xml:space="preserve">　</w:t>
      </w:r>
      <w:r w:rsidRPr="00B4477F">
        <w:rPr>
          <w:rFonts w:hint="eastAsia"/>
          <w:color w:val="FF0000"/>
        </w:rPr>
        <w:t xml:space="preserve">　</w:t>
      </w:r>
      <w:r>
        <w:rPr>
          <w:rFonts w:hint="eastAsia"/>
        </w:rPr>
        <w:t xml:space="preserve">　</w:t>
      </w:r>
    </w:p>
    <w:p w14:paraId="77316969" w14:textId="77777777" w:rsidR="00831A50" w:rsidRDefault="00831A50"/>
    <w:p w14:paraId="3DA5E911" w14:textId="77777777" w:rsidR="00831A50" w:rsidRDefault="00831A50"/>
    <w:p w14:paraId="20EAF7D6" w14:textId="77777777" w:rsidR="00831A50" w:rsidRDefault="00831A50">
      <w:pPr>
        <w:spacing w:after="120"/>
        <w:jc w:val="center"/>
      </w:pPr>
      <w:r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2977"/>
        <w:gridCol w:w="1488"/>
        <w:gridCol w:w="1489"/>
        <w:gridCol w:w="1275"/>
      </w:tblGrid>
      <w:tr w:rsidR="00110BB4" w:rsidRPr="00110BB4" w14:paraId="7BC7998C" w14:textId="77777777">
        <w:trPr>
          <w:cantSplit/>
          <w:trHeight w:val="500"/>
        </w:trPr>
        <w:tc>
          <w:tcPr>
            <w:tcW w:w="1276" w:type="dxa"/>
            <w:vMerge w:val="restart"/>
            <w:vAlign w:val="center"/>
          </w:tcPr>
          <w:p w14:paraId="71328B3B" w14:textId="77777777" w:rsidR="00831A50" w:rsidRPr="00110BB4" w:rsidRDefault="00831A50">
            <w:pPr>
              <w:jc w:val="center"/>
            </w:pPr>
            <w:r w:rsidRPr="00110BB4">
              <w:rPr>
                <w:rFonts w:hint="eastAsia"/>
              </w:rPr>
              <w:t>契約年月日</w:t>
            </w:r>
          </w:p>
        </w:tc>
        <w:tc>
          <w:tcPr>
            <w:tcW w:w="2977" w:type="dxa"/>
            <w:vMerge w:val="restart"/>
            <w:vAlign w:val="center"/>
          </w:tcPr>
          <w:p w14:paraId="3B144301" w14:textId="77777777" w:rsidR="00831A50" w:rsidRPr="00110BB4" w:rsidRDefault="00831A50" w:rsidP="008C612F">
            <w:r w:rsidRPr="00110BB4">
              <w:rPr>
                <w:rFonts w:hint="eastAsia"/>
              </w:rPr>
              <w:t>契約の相手方の</w:t>
            </w:r>
            <w:r w:rsidR="005C369B" w:rsidRPr="00110BB4">
              <w:rPr>
                <w:rFonts w:hint="eastAsia"/>
              </w:rPr>
              <w:t>氏</w:t>
            </w:r>
            <w:r w:rsidRPr="00110BB4">
              <w:rPr>
                <w:rFonts w:hint="eastAsia"/>
              </w:rPr>
              <w:t>名又は名称及び住所並びに法人に</w:t>
            </w:r>
            <w:r w:rsidR="008C612F" w:rsidRPr="00110BB4">
              <w:rPr>
                <w:rFonts w:hint="eastAsia"/>
              </w:rPr>
              <w:t>あって</w:t>
            </w:r>
            <w:r w:rsidRPr="00110BB4">
              <w:rPr>
                <w:rFonts w:hint="eastAsia"/>
              </w:rPr>
              <w:t>はその代表者の氏名</w:t>
            </w:r>
          </w:p>
        </w:tc>
        <w:tc>
          <w:tcPr>
            <w:tcW w:w="2977" w:type="dxa"/>
            <w:gridSpan w:val="2"/>
            <w:vAlign w:val="center"/>
          </w:tcPr>
          <w:p w14:paraId="135B5ED9" w14:textId="77777777" w:rsidR="00831A50" w:rsidRPr="00110BB4" w:rsidRDefault="00831A50">
            <w:pPr>
              <w:jc w:val="center"/>
            </w:pPr>
            <w:r w:rsidRPr="00110BB4">
              <w:rPr>
                <w:rFonts w:hint="eastAsia"/>
                <w:spacing w:val="212"/>
              </w:rPr>
              <w:t>契約内</w:t>
            </w:r>
            <w:r w:rsidRPr="00110BB4">
              <w:rPr>
                <w:rFonts w:hint="eastAsia"/>
              </w:rPr>
              <w:t>容</w:t>
            </w:r>
          </w:p>
        </w:tc>
        <w:tc>
          <w:tcPr>
            <w:tcW w:w="1275" w:type="dxa"/>
            <w:vMerge w:val="restart"/>
            <w:vAlign w:val="center"/>
          </w:tcPr>
          <w:p w14:paraId="33526A5F" w14:textId="77777777" w:rsidR="00831A50" w:rsidRPr="00110BB4" w:rsidRDefault="00831A50">
            <w:pPr>
              <w:jc w:val="center"/>
            </w:pPr>
            <w:r w:rsidRPr="00110BB4">
              <w:rPr>
                <w:rFonts w:hint="eastAsia"/>
                <w:spacing w:val="212"/>
              </w:rPr>
              <w:t>備</w:t>
            </w:r>
            <w:r w:rsidRPr="00110BB4">
              <w:rPr>
                <w:rFonts w:hint="eastAsia"/>
              </w:rPr>
              <w:t>考</w:t>
            </w:r>
          </w:p>
        </w:tc>
      </w:tr>
      <w:tr w:rsidR="00110BB4" w:rsidRPr="00110BB4" w14:paraId="0B69BA3F" w14:textId="77777777">
        <w:trPr>
          <w:cantSplit/>
          <w:trHeight w:val="500"/>
        </w:trPr>
        <w:tc>
          <w:tcPr>
            <w:tcW w:w="1276" w:type="dxa"/>
            <w:vMerge/>
          </w:tcPr>
          <w:p w14:paraId="335A844D" w14:textId="77777777" w:rsidR="00831A50" w:rsidRPr="00110BB4" w:rsidRDefault="00831A50"/>
        </w:tc>
        <w:tc>
          <w:tcPr>
            <w:tcW w:w="2977" w:type="dxa"/>
            <w:vMerge/>
          </w:tcPr>
          <w:p w14:paraId="32923BF1" w14:textId="77777777" w:rsidR="00831A50" w:rsidRPr="00110BB4" w:rsidRDefault="00831A50"/>
        </w:tc>
        <w:tc>
          <w:tcPr>
            <w:tcW w:w="1488" w:type="dxa"/>
            <w:vAlign w:val="center"/>
          </w:tcPr>
          <w:p w14:paraId="2F124858" w14:textId="77777777" w:rsidR="00831A50" w:rsidRPr="00110BB4" w:rsidRDefault="00831A50">
            <w:r w:rsidRPr="00110BB4">
              <w:rPr>
                <w:rFonts w:hint="eastAsia"/>
              </w:rPr>
              <w:t>作成契約枚数</w:t>
            </w:r>
          </w:p>
        </w:tc>
        <w:tc>
          <w:tcPr>
            <w:tcW w:w="1489" w:type="dxa"/>
            <w:vAlign w:val="center"/>
          </w:tcPr>
          <w:p w14:paraId="6B6E2FDB" w14:textId="77777777" w:rsidR="00831A50" w:rsidRPr="00110BB4" w:rsidRDefault="00831A50">
            <w:r w:rsidRPr="00110BB4">
              <w:rPr>
                <w:rFonts w:hint="eastAsia"/>
              </w:rPr>
              <w:t>作成契約金額</w:t>
            </w:r>
          </w:p>
        </w:tc>
        <w:tc>
          <w:tcPr>
            <w:tcW w:w="1275" w:type="dxa"/>
            <w:vMerge/>
          </w:tcPr>
          <w:p w14:paraId="7D2EE73B" w14:textId="77777777" w:rsidR="00831A50" w:rsidRPr="00110BB4" w:rsidRDefault="00831A50"/>
        </w:tc>
      </w:tr>
      <w:tr w:rsidR="00110BB4" w:rsidRPr="00110BB4" w14:paraId="2FE54C2D" w14:textId="77777777">
        <w:trPr>
          <w:trHeight w:val="800"/>
        </w:trPr>
        <w:tc>
          <w:tcPr>
            <w:tcW w:w="1276" w:type="dxa"/>
          </w:tcPr>
          <w:p w14:paraId="721AC772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</w:tcPr>
          <w:p w14:paraId="086241F9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488" w:type="dxa"/>
          </w:tcPr>
          <w:p w14:paraId="3C89B41D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489" w:type="dxa"/>
          </w:tcPr>
          <w:p w14:paraId="09CFA164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275" w:type="dxa"/>
          </w:tcPr>
          <w:p w14:paraId="7D6F3F88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</w:tr>
      <w:tr w:rsidR="00110BB4" w:rsidRPr="00110BB4" w14:paraId="1377B4F9" w14:textId="77777777">
        <w:trPr>
          <w:trHeight w:val="800"/>
        </w:trPr>
        <w:tc>
          <w:tcPr>
            <w:tcW w:w="1276" w:type="dxa"/>
          </w:tcPr>
          <w:p w14:paraId="0AA83949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</w:tcPr>
          <w:p w14:paraId="72AA5E50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488" w:type="dxa"/>
          </w:tcPr>
          <w:p w14:paraId="0CF11721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489" w:type="dxa"/>
          </w:tcPr>
          <w:p w14:paraId="18110E67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275" w:type="dxa"/>
          </w:tcPr>
          <w:p w14:paraId="61624ED9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</w:tr>
      <w:tr w:rsidR="00110BB4" w:rsidRPr="00110BB4" w14:paraId="324ABDDD" w14:textId="77777777">
        <w:trPr>
          <w:trHeight w:val="800"/>
        </w:trPr>
        <w:tc>
          <w:tcPr>
            <w:tcW w:w="1276" w:type="dxa"/>
          </w:tcPr>
          <w:p w14:paraId="72667BA3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</w:tcPr>
          <w:p w14:paraId="60A20B7B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488" w:type="dxa"/>
          </w:tcPr>
          <w:p w14:paraId="439F63D8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489" w:type="dxa"/>
          </w:tcPr>
          <w:p w14:paraId="54C64077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  <w:tc>
          <w:tcPr>
            <w:tcW w:w="1275" w:type="dxa"/>
          </w:tcPr>
          <w:p w14:paraId="54A3FDC1" w14:textId="77777777" w:rsidR="00831A50" w:rsidRPr="00110BB4" w:rsidRDefault="00831A50">
            <w:r w:rsidRPr="00110BB4">
              <w:rPr>
                <w:rFonts w:hint="eastAsia"/>
              </w:rPr>
              <w:t xml:space="preserve">　</w:t>
            </w:r>
          </w:p>
        </w:tc>
      </w:tr>
    </w:tbl>
    <w:p w14:paraId="78629E93" w14:textId="77777777" w:rsidR="00E81176" w:rsidRPr="00110BB4" w:rsidRDefault="00E81176" w:rsidP="00E81176">
      <w:r w:rsidRPr="00110BB4">
        <w:rPr>
          <w:rFonts w:hint="eastAsia"/>
        </w:rPr>
        <w:t>備考</w:t>
      </w:r>
    </w:p>
    <w:p w14:paraId="7A6A5EB1" w14:textId="77777777" w:rsidR="00E81176" w:rsidRPr="00110BB4" w:rsidRDefault="00E81176" w:rsidP="00E81176">
      <w:pPr>
        <w:ind w:firstLineChars="100" w:firstLine="210"/>
      </w:pPr>
      <w:r w:rsidRPr="00110BB4">
        <w:rPr>
          <w:rFonts w:hint="eastAsia"/>
        </w:rPr>
        <w:t>１　契約届出書には、契約書の写しを添付してください。</w:t>
      </w:r>
    </w:p>
    <w:p w14:paraId="5DBF9EB7" w14:textId="77777777" w:rsidR="00E81176" w:rsidRPr="00110BB4" w:rsidRDefault="00E81176" w:rsidP="00E81176">
      <w:pPr>
        <w:ind w:leftChars="100" w:left="420" w:hangingChars="100" w:hanging="210"/>
      </w:pPr>
      <w:r w:rsidRPr="00110BB4">
        <w:rPr>
          <w:rFonts w:hint="eastAsia"/>
        </w:rPr>
        <w:t>２　候補者本人が届け出る場合にあっては本人確認書類の</w:t>
      </w:r>
      <w:r w:rsidR="00157012" w:rsidRPr="00110BB4">
        <w:rPr>
          <w:rFonts w:hint="eastAsia"/>
        </w:rPr>
        <w:t>提示</w:t>
      </w:r>
      <w:r w:rsidRPr="00110BB4">
        <w:rPr>
          <w:rFonts w:hint="eastAsia"/>
        </w:rPr>
        <w:t>又は提出を、その代理人が届け出る場合にあっては委任状の</w:t>
      </w:r>
      <w:r w:rsidR="00157012" w:rsidRPr="00110BB4">
        <w:rPr>
          <w:rFonts w:hint="eastAsia"/>
        </w:rPr>
        <w:t>提示</w:t>
      </w:r>
      <w:r w:rsidRPr="00110BB4">
        <w:rPr>
          <w:rFonts w:hint="eastAsia"/>
        </w:rPr>
        <w:t>又は提出及び当該代理人の本人確認書類の</w:t>
      </w:r>
      <w:r w:rsidR="00157012" w:rsidRPr="00110BB4">
        <w:rPr>
          <w:rFonts w:hint="eastAsia"/>
        </w:rPr>
        <w:t>提示</w:t>
      </w:r>
      <w:r w:rsidRPr="00110BB4">
        <w:rPr>
          <w:rFonts w:hint="eastAsia"/>
        </w:rPr>
        <w:t>又は提出を</w:t>
      </w:r>
      <w:r w:rsidR="00157012" w:rsidRPr="00110BB4">
        <w:rPr>
          <w:rFonts w:hint="eastAsia"/>
        </w:rPr>
        <w:t>してください</w:t>
      </w:r>
      <w:r w:rsidRPr="00110BB4">
        <w:rPr>
          <w:rFonts w:hint="eastAsia"/>
        </w:rPr>
        <w:t>。ただし、候補者本人の署名その他の措置がある場合は</w:t>
      </w:r>
      <w:r w:rsidR="00654826" w:rsidRPr="00EA4E24">
        <w:rPr>
          <w:rFonts w:hint="eastAsia"/>
          <w:color w:val="FF0000"/>
          <w:shd w:val="pct15" w:color="auto" w:fill="FFFFFF"/>
        </w:rPr>
        <w:t>、</w:t>
      </w:r>
      <w:r w:rsidRPr="00110BB4">
        <w:rPr>
          <w:rFonts w:hint="eastAsia"/>
        </w:rPr>
        <w:t>この限りでは</w:t>
      </w:r>
      <w:r w:rsidR="00157012" w:rsidRPr="00110BB4">
        <w:rPr>
          <w:rFonts w:hint="eastAsia"/>
        </w:rPr>
        <w:t>ありません</w:t>
      </w:r>
      <w:r w:rsidRPr="00110BB4">
        <w:rPr>
          <w:rFonts w:hint="eastAsia"/>
        </w:rPr>
        <w:t>。</w:t>
      </w:r>
    </w:p>
    <w:p w14:paraId="1B38BA69" w14:textId="77777777" w:rsidR="005C369B" w:rsidRPr="00110BB4" w:rsidRDefault="005C369B">
      <w:pPr>
        <w:spacing w:before="120"/>
      </w:pPr>
    </w:p>
    <w:p w14:paraId="6A53FF25" w14:textId="77777777" w:rsidR="005C369B" w:rsidRDefault="005C369B">
      <w:pPr>
        <w:spacing w:before="120"/>
      </w:pPr>
    </w:p>
    <w:p w14:paraId="337026B4" w14:textId="77777777" w:rsidR="00187E70" w:rsidRDefault="00187E70">
      <w:pPr>
        <w:spacing w:before="120"/>
      </w:pPr>
    </w:p>
    <w:p w14:paraId="70898F52" w14:textId="77777777" w:rsidR="00187E70" w:rsidRDefault="00187E70">
      <w:pPr>
        <w:spacing w:before="120"/>
      </w:pPr>
    </w:p>
    <w:p w14:paraId="684C2503" w14:textId="77777777" w:rsidR="008C612F" w:rsidRDefault="008C612F">
      <w:pPr>
        <w:spacing w:before="120"/>
      </w:pPr>
    </w:p>
    <w:p w14:paraId="4C34D767" w14:textId="77777777" w:rsidR="008C612F" w:rsidRDefault="008C612F">
      <w:pPr>
        <w:spacing w:before="120"/>
      </w:pPr>
    </w:p>
    <w:p w14:paraId="2238792A" w14:textId="77777777" w:rsidR="00187E70" w:rsidRDefault="00187E70" w:rsidP="00187E70"/>
    <w:sectPr w:rsidR="00187E70" w:rsidSect="008C612F">
      <w:pgSz w:w="11906" w:h="16838" w:code="9"/>
      <w:pgMar w:top="1304" w:right="1701" w:bottom="1304" w:left="1701" w:header="284" w:footer="284" w:gutter="0"/>
      <w:cols w:space="425"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02901" w14:textId="77777777" w:rsidR="00485291" w:rsidRDefault="00485291" w:rsidP="00DC6128">
      <w:r>
        <w:separator/>
      </w:r>
    </w:p>
  </w:endnote>
  <w:endnote w:type="continuationSeparator" w:id="0">
    <w:p w14:paraId="10963A5E" w14:textId="77777777" w:rsidR="00485291" w:rsidRDefault="00485291" w:rsidP="00DC6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D0590" w14:textId="77777777" w:rsidR="00485291" w:rsidRDefault="00485291" w:rsidP="00DC6128">
      <w:r>
        <w:separator/>
      </w:r>
    </w:p>
  </w:footnote>
  <w:footnote w:type="continuationSeparator" w:id="0">
    <w:p w14:paraId="622C2976" w14:textId="77777777" w:rsidR="00485291" w:rsidRDefault="00485291" w:rsidP="00DC6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89A13E6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736042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4F6B77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578264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EE074BA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3F84F9B0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5181B12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DA1605DE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05D62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2461AA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bordersDoNotSurroundHeader/>
  <w:bordersDoNotSurroundFooter/>
  <w:proofState w:spelling="clean" w:grammar="dirty"/>
  <w:attachedTemplate r:id="rId1"/>
  <w:doNotTrackFormatting/>
  <w:defaultTabStop w:val="851"/>
  <w:evenAndOddHeaders/>
  <w:drawingGridHorizontalSpacing w:val="105"/>
  <w:drawingGridVerticalSpacing w:val="323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31A50"/>
    <w:rsid w:val="00110BB4"/>
    <w:rsid w:val="0013494F"/>
    <w:rsid w:val="00142485"/>
    <w:rsid w:val="00157012"/>
    <w:rsid w:val="00184B3C"/>
    <w:rsid w:val="00187E70"/>
    <w:rsid w:val="001944D9"/>
    <w:rsid w:val="00237D25"/>
    <w:rsid w:val="00260B8E"/>
    <w:rsid w:val="002D1D2F"/>
    <w:rsid w:val="00300EC9"/>
    <w:rsid w:val="00343E24"/>
    <w:rsid w:val="003851B3"/>
    <w:rsid w:val="003C1F08"/>
    <w:rsid w:val="0040216B"/>
    <w:rsid w:val="00427280"/>
    <w:rsid w:val="00485291"/>
    <w:rsid w:val="004D1247"/>
    <w:rsid w:val="004D5737"/>
    <w:rsid w:val="00527844"/>
    <w:rsid w:val="005B2264"/>
    <w:rsid w:val="005C369B"/>
    <w:rsid w:val="005F1582"/>
    <w:rsid w:val="005F17C7"/>
    <w:rsid w:val="00654826"/>
    <w:rsid w:val="00661B99"/>
    <w:rsid w:val="0072569A"/>
    <w:rsid w:val="007B3736"/>
    <w:rsid w:val="007C3382"/>
    <w:rsid w:val="008004EF"/>
    <w:rsid w:val="00831A50"/>
    <w:rsid w:val="00862397"/>
    <w:rsid w:val="008642B3"/>
    <w:rsid w:val="008C612F"/>
    <w:rsid w:val="008E55C9"/>
    <w:rsid w:val="008F38D0"/>
    <w:rsid w:val="009643C2"/>
    <w:rsid w:val="009E06F9"/>
    <w:rsid w:val="00A05888"/>
    <w:rsid w:val="00B37093"/>
    <w:rsid w:val="00B4477F"/>
    <w:rsid w:val="00B61243"/>
    <w:rsid w:val="00B93E54"/>
    <w:rsid w:val="00BE53DD"/>
    <w:rsid w:val="00C0136B"/>
    <w:rsid w:val="00C22FCC"/>
    <w:rsid w:val="00CF3F84"/>
    <w:rsid w:val="00D605B6"/>
    <w:rsid w:val="00D9150A"/>
    <w:rsid w:val="00DC6128"/>
    <w:rsid w:val="00E81176"/>
    <w:rsid w:val="00EA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47"/>
  <w14:defaultImageDpi w14:val="0"/>
  <w15:docId w15:val="{06E5D462-2509-4488-ABA4-7D5B4163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97\Template\youshiki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youshiki.dot</Template>
  <TotalTime>1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北村　博昭</dc:creator>
  <cp:keywords/>
  <dc:description/>
  <cp:lastModifiedBy>北村　博昭</cp:lastModifiedBy>
  <cp:revision>3</cp:revision>
  <cp:lastPrinted>2021-09-17T02:05:00Z</cp:lastPrinted>
  <dcterms:created xsi:type="dcterms:W3CDTF">2026-06-12T05:59:00Z</dcterms:created>
  <dcterms:modified xsi:type="dcterms:W3CDTF">2026-06-22T01:43:00Z</dcterms:modified>
</cp:coreProperties>
</file>