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B9A60" w14:textId="77777777" w:rsidR="00187E70" w:rsidRPr="00E9733C" w:rsidRDefault="00187E70" w:rsidP="00E9733C">
      <w:pPr>
        <w:autoSpaceDE/>
        <w:autoSpaceDN/>
        <w:adjustRightInd/>
        <w:rPr>
          <w:rFonts w:hAnsi="ＭＳ 明朝"/>
          <w:kern w:val="2"/>
        </w:rPr>
      </w:pPr>
      <w:r w:rsidRPr="00E9733C">
        <w:rPr>
          <w:rFonts w:hAnsi="ＭＳ 明朝" w:hint="eastAsia"/>
          <w:kern w:val="2"/>
        </w:rPr>
        <w:t>様式第</w:t>
      </w:r>
      <w:r w:rsidR="008C612F" w:rsidRPr="00E9733C">
        <w:rPr>
          <w:rFonts w:hAnsi="ＭＳ 明朝" w:hint="eastAsia"/>
          <w:kern w:val="2"/>
        </w:rPr>
        <w:t>２</w:t>
      </w:r>
      <w:r w:rsidRPr="00E9733C">
        <w:rPr>
          <w:rFonts w:hAnsi="ＭＳ 明朝" w:hint="eastAsia"/>
          <w:kern w:val="2"/>
        </w:rPr>
        <w:t>号</w:t>
      </w:r>
      <w:r w:rsidRPr="00E9733C">
        <w:rPr>
          <w:rFonts w:hAnsi="ＭＳ 明朝"/>
          <w:kern w:val="2"/>
        </w:rPr>
        <w:t>(</w:t>
      </w:r>
      <w:r w:rsidRPr="00E9733C">
        <w:rPr>
          <w:rFonts w:hAnsi="ＭＳ 明朝" w:hint="eastAsia"/>
          <w:kern w:val="2"/>
        </w:rPr>
        <w:t>第</w:t>
      </w:r>
      <w:r w:rsidR="00AE02AA" w:rsidRPr="00E9733C">
        <w:rPr>
          <w:rFonts w:hAnsi="ＭＳ 明朝" w:hint="eastAsia"/>
          <w:kern w:val="2"/>
        </w:rPr>
        <w:t>３</w:t>
      </w:r>
      <w:r w:rsidRPr="00E9733C">
        <w:rPr>
          <w:rFonts w:hAnsi="ＭＳ 明朝" w:hint="eastAsia"/>
          <w:kern w:val="2"/>
        </w:rPr>
        <w:t>条関係</w:t>
      </w:r>
      <w:r w:rsidRPr="00E9733C">
        <w:rPr>
          <w:rFonts w:hAnsi="ＭＳ 明朝"/>
          <w:kern w:val="2"/>
        </w:rPr>
        <w:t>)</w:t>
      </w:r>
    </w:p>
    <w:p w14:paraId="298E35E9" w14:textId="77777777" w:rsidR="00187E70" w:rsidRPr="00187E70" w:rsidRDefault="00187E70" w:rsidP="00187E70"/>
    <w:p w14:paraId="4FB6E7BD" w14:textId="77777777" w:rsidR="00187E70" w:rsidRPr="00187E70" w:rsidRDefault="00433D9F" w:rsidP="00187E70">
      <w:pPr>
        <w:jc w:val="center"/>
      </w:pPr>
      <w:r>
        <w:rPr>
          <w:rFonts w:hint="eastAsia"/>
          <w:spacing w:val="53"/>
        </w:rPr>
        <w:t>選挙運動用</w:t>
      </w:r>
      <w:r w:rsidR="00187E70" w:rsidRPr="00187E70">
        <w:rPr>
          <w:rFonts w:hint="eastAsia"/>
          <w:spacing w:val="53"/>
        </w:rPr>
        <w:t>ビラ作成枚数確認申請</w:t>
      </w:r>
      <w:r w:rsidR="00187E70" w:rsidRPr="00187E70">
        <w:rPr>
          <w:rFonts w:hint="eastAsia"/>
        </w:rPr>
        <w:t>書</w:t>
      </w:r>
    </w:p>
    <w:p w14:paraId="36E50B10" w14:textId="77777777" w:rsidR="00187E70" w:rsidRPr="00187E70" w:rsidRDefault="00187E70" w:rsidP="00187E70"/>
    <w:p w14:paraId="0BE630A5" w14:textId="77777777" w:rsidR="00187E70" w:rsidRPr="00187E70" w:rsidRDefault="00187E70" w:rsidP="00187E70">
      <w:r w:rsidRPr="00187E70">
        <w:rPr>
          <w:rFonts w:hint="eastAsia"/>
        </w:rPr>
        <w:t xml:space="preserve">　次の</w:t>
      </w:r>
      <w:r w:rsidR="00F16DB2">
        <w:rPr>
          <w:rFonts w:hint="eastAsia"/>
        </w:rPr>
        <w:t>選挙運動用</w:t>
      </w:r>
      <w:r w:rsidRPr="00187E70">
        <w:rPr>
          <w:rFonts w:hint="eastAsia"/>
        </w:rPr>
        <w:t>ビラ</w:t>
      </w:r>
      <w:r w:rsidR="00A043F3">
        <w:rPr>
          <w:rFonts w:hint="eastAsia"/>
        </w:rPr>
        <w:t>の</w:t>
      </w:r>
      <w:r w:rsidRPr="00187E70">
        <w:rPr>
          <w:rFonts w:hint="eastAsia"/>
        </w:rPr>
        <w:t>作成枚数につき、</w:t>
      </w:r>
      <w:r w:rsidR="00057FC1">
        <w:rPr>
          <w:rFonts w:hint="eastAsia"/>
        </w:rPr>
        <w:t>安芸</w:t>
      </w:r>
      <w:r w:rsidRPr="00187E70">
        <w:rPr>
          <w:rFonts w:hint="eastAsia"/>
        </w:rPr>
        <w:t>市議会議員及び</w:t>
      </w:r>
      <w:r w:rsidR="00057FC1">
        <w:rPr>
          <w:rFonts w:hint="eastAsia"/>
        </w:rPr>
        <w:t>安芸</w:t>
      </w:r>
      <w:r w:rsidRPr="00187E70">
        <w:rPr>
          <w:rFonts w:hint="eastAsia"/>
        </w:rPr>
        <w:t>市長の選挙における</w:t>
      </w:r>
      <w:r w:rsidR="00433D9F">
        <w:rPr>
          <w:rFonts w:hint="eastAsia"/>
        </w:rPr>
        <w:t>選挙運動用</w:t>
      </w:r>
      <w:r w:rsidRPr="001E3DAB">
        <w:rPr>
          <w:rFonts w:hint="eastAsia"/>
        </w:rPr>
        <w:t>ビラ作成の公費負担に関する条例第</w:t>
      </w:r>
      <w:r w:rsidR="00640267" w:rsidRPr="001E3DAB">
        <w:t>4</w:t>
      </w:r>
      <w:r w:rsidRPr="001E3DAB">
        <w:rPr>
          <w:rFonts w:hint="eastAsia"/>
        </w:rPr>
        <w:t>条の規定に</w:t>
      </w:r>
      <w:r w:rsidRPr="00187E70">
        <w:rPr>
          <w:rFonts w:hint="eastAsia"/>
        </w:rPr>
        <w:t>より確認を受けたいので申請します。</w:t>
      </w:r>
    </w:p>
    <w:p w14:paraId="18E4D687" w14:textId="77777777" w:rsidR="00187E70" w:rsidRPr="00187E70" w:rsidRDefault="00187E70" w:rsidP="00187E70"/>
    <w:p w14:paraId="1E06AF71" w14:textId="668CC55B" w:rsidR="00187E70" w:rsidRPr="00187E70" w:rsidRDefault="00187E70" w:rsidP="00187E70">
      <w:r w:rsidRPr="00187E70">
        <w:rPr>
          <w:rFonts w:hint="eastAsia"/>
        </w:rPr>
        <w:t xml:space="preserve">　　</w:t>
      </w:r>
      <w:r w:rsidR="00705913">
        <w:rPr>
          <w:rFonts w:hint="eastAsia"/>
        </w:rPr>
        <w:t>令和</w:t>
      </w:r>
      <w:r w:rsidRPr="00187E70">
        <w:rPr>
          <w:rFonts w:hint="eastAsia"/>
        </w:rPr>
        <w:t xml:space="preserve">　　年　　月　　日</w:t>
      </w:r>
    </w:p>
    <w:p w14:paraId="018556F3" w14:textId="77777777" w:rsidR="00187E70" w:rsidRPr="00705913" w:rsidRDefault="00187E70" w:rsidP="00187E70"/>
    <w:p w14:paraId="73655408" w14:textId="77777777" w:rsidR="00AE02AA" w:rsidRDefault="00AE02AA" w:rsidP="00AE02AA">
      <w:r>
        <w:rPr>
          <w:rFonts w:hint="eastAsia"/>
        </w:rPr>
        <w:t>安芸市選挙管理委員会委員長</w:t>
      </w:r>
      <w:r w:rsidR="00F54431">
        <w:rPr>
          <w:rFonts w:hint="eastAsia"/>
        </w:rPr>
        <w:t xml:space="preserve">　様</w:t>
      </w:r>
    </w:p>
    <w:p w14:paraId="1155BA1C" w14:textId="77777777" w:rsidR="00AE02AA" w:rsidRDefault="00AE02AA" w:rsidP="00AE02AA"/>
    <w:tbl>
      <w:tblPr>
        <w:tblW w:w="0" w:type="auto"/>
        <w:tblInd w:w="99" w:type="dxa"/>
        <w:tblLayout w:type="fixed"/>
        <w:tblCellMar>
          <w:left w:w="99" w:type="dxa"/>
          <w:right w:w="99" w:type="dxa"/>
        </w:tblCellMar>
        <w:tblLook w:val="0000" w:firstRow="0" w:lastRow="0" w:firstColumn="0" w:lastColumn="0" w:noHBand="0" w:noVBand="0"/>
      </w:tblPr>
      <w:tblGrid>
        <w:gridCol w:w="5713"/>
        <w:gridCol w:w="1804"/>
        <w:gridCol w:w="1008"/>
      </w:tblGrid>
      <w:tr w:rsidR="00AE02AA" w14:paraId="4093E461" w14:textId="77777777" w:rsidTr="003851B3">
        <w:tc>
          <w:tcPr>
            <w:tcW w:w="5713" w:type="dxa"/>
            <w:vAlign w:val="center"/>
          </w:tcPr>
          <w:p w14:paraId="20D18549" w14:textId="0AF0EAC5" w:rsidR="00AE02AA" w:rsidRDefault="00705913" w:rsidP="003851B3">
            <w:pPr>
              <w:jc w:val="right"/>
            </w:pPr>
            <w:r>
              <w:rPr>
                <w:rFonts w:hint="eastAsia"/>
              </w:rPr>
              <w:t xml:space="preserve">令和　８　</w:t>
            </w:r>
            <w:r w:rsidR="00AE02AA">
              <w:rPr>
                <w:rFonts w:hint="eastAsia"/>
              </w:rPr>
              <w:t xml:space="preserve">年　</w:t>
            </w:r>
            <w:r>
              <w:rPr>
                <w:rFonts w:hint="eastAsia"/>
              </w:rPr>
              <w:t>８</w:t>
            </w:r>
            <w:r w:rsidR="00AE02AA">
              <w:rPr>
                <w:rFonts w:hint="eastAsia"/>
              </w:rPr>
              <w:t xml:space="preserve">　月　</w:t>
            </w:r>
            <w:r>
              <w:rPr>
                <w:rFonts w:hint="eastAsia"/>
              </w:rPr>
              <w:t>３０</w:t>
            </w:r>
            <w:r w:rsidR="00AE02AA">
              <w:rPr>
                <w:rFonts w:hint="eastAsia"/>
              </w:rPr>
              <w:t xml:space="preserve">　日執行　</w:t>
            </w:r>
          </w:p>
        </w:tc>
        <w:tc>
          <w:tcPr>
            <w:tcW w:w="1804" w:type="dxa"/>
            <w:vAlign w:val="center"/>
          </w:tcPr>
          <w:p w14:paraId="20F31571" w14:textId="77777777" w:rsidR="00AE02AA" w:rsidRPr="00705913" w:rsidRDefault="00AE02AA" w:rsidP="003851B3">
            <w:pPr>
              <w:jc w:val="center"/>
              <w:rPr>
                <w:bdr w:val="single" w:sz="4" w:space="0" w:color="auto"/>
              </w:rPr>
            </w:pPr>
            <w:r w:rsidRPr="00705913">
              <w:rPr>
                <w:rFonts w:hint="eastAsia"/>
                <w:bdr w:val="single" w:sz="4" w:space="0" w:color="auto"/>
              </w:rPr>
              <w:t>市議会議員</w:t>
            </w:r>
          </w:p>
          <w:p w14:paraId="288A5450" w14:textId="77777777" w:rsidR="00AE02AA" w:rsidRDefault="00AE02AA" w:rsidP="003851B3">
            <w:pPr>
              <w:jc w:val="center"/>
            </w:pPr>
            <w:r>
              <w:rPr>
                <w:rFonts w:hint="eastAsia"/>
              </w:rPr>
              <w:t>市　　　長</w:t>
            </w:r>
          </w:p>
        </w:tc>
        <w:tc>
          <w:tcPr>
            <w:tcW w:w="1008" w:type="dxa"/>
            <w:vAlign w:val="center"/>
          </w:tcPr>
          <w:p w14:paraId="5DD146BF" w14:textId="77777777" w:rsidR="00AE02AA" w:rsidRDefault="00AE02AA" w:rsidP="003851B3">
            <w:r>
              <w:rPr>
                <w:rFonts w:hint="eastAsia"/>
              </w:rPr>
              <w:t>選挙</w:t>
            </w:r>
          </w:p>
        </w:tc>
      </w:tr>
    </w:tbl>
    <w:p w14:paraId="04AD32A9" w14:textId="77777777" w:rsidR="00AE02AA" w:rsidRDefault="00AE02AA" w:rsidP="00AE02AA">
      <w:pPr>
        <w:ind w:right="1260"/>
        <w:jc w:val="right"/>
      </w:pPr>
      <w:r>
        <w:rPr>
          <w:rFonts w:hint="eastAsia"/>
        </w:rPr>
        <w:t xml:space="preserve">候補者　　　　　　　　　　</w:t>
      </w:r>
      <w:r>
        <w:rPr>
          <w:rFonts w:hint="eastAsia"/>
          <w:color w:val="FF0000"/>
        </w:rPr>
        <w:t xml:space="preserve">　</w:t>
      </w:r>
      <w:r>
        <w:rPr>
          <w:rFonts w:hint="eastAsia"/>
        </w:rPr>
        <w:t xml:space="preserve">　</w:t>
      </w:r>
    </w:p>
    <w:p w14:paraId="037D3392" w14:textId="77777777" w:rsidR="00187E70" w:rsidRPr="00AE02AA" w:rsidRDefault="00AE02AA" w:rsidP="00187E70">
      <w:r>
        <w:rPr>
          <w:rFonts w:hint="eastAsia"/>
        </w:rPr>
        <w:t xml:space="preserve">　</w:t>
      </w:r>
    </w:p>
    <w:p w14:paraId="75302806" w14:textId="77777777" w:rsidR="00187E70" w:rsidRPr="00187E70" w:rsidRDefault="00187E70" w:rsidP="00187E70">
      <w:pPr>
        <w:jc w:val="center"/>
      </w:pPr>
      <w:r w:rsidRPr="00187E70">
        <w:rPr>
          <w:rFonts w:hint="eastAsia"/>
        </w:rPr>
        <w:t>記</w:t>
      </w:r>
    </w:p>
    <w:p w14:paraId="537C7307" w14:textId="77777777" w:rsidR="00187E70" w:rsidRPr="00187E70" w:rsidRDefault="00187E70" w:rsidP="00187E70"/>
    <w:p w14:paraId="6855AF54" w14:textId="5120473B" w:rsidR="00187E70" w:rsidRPr="00187E70" w:rsidRDefault="00187E70" w:rsidP="00187E70">
      <w:r w:rsidRPr="00187E70">
        <w:t>1</w:t>
      </w:r>
      <w:r w:rsidRPr="00187E70">
        <w:rPr>
          <w:rFonts w:hint="eastAsia"/>
        </w:rPr>
        <w:t xml:space="preserve">　契約年月日　　</w:t>
      </w:r>
      <w:r w:rsidRPr="00187E70">
        <w:rPr>
          <w:rFonts w:hint="eastAsia"/>
          <w:u w:val="single"/>
        </w:rPr>
        <w:t xml:space="preserve">　</w:t>
      </w:r>
      <w:r w:rsidR="00705913">
        <w:rPr>
          <w:rFonts w:hint="eastAsia"/>
          <w:u w:val="single"/>
        </w:rPr>
        <w:t>令和</w:t>
      </w:r>
      <w:r w:rsidRPr="00187E70">
        <w:rPr>
          <w:rFonts w:hint="eastAsia"/>
          <w:u w:val="single"/>
        </w:rPr>
        <w:t xml:space="preserve">　　年　　月　　日　</w:t>
      </w:r>
    </w:p>
    <w:p w14:paraId="3A3416E9" w14:textId="77777777" w:rsidR="00187E70" w:rsidRPr="00187E70" w:rsidRDefault="00187E70" w:rsidP="00187E70"/>
    <w:tbl>
      <w:tblPr>
        <w:tblW w:w="0" w:type="auto"/>
        <w:tblLayout w:type="fixed"/>
        <w:tblCellMar>
          <w:left w:w="99" w:type="dxa"/>
          <w:right w:w="99" w:type="dxa"/>
        </w:tblCellMar>
        <w:tblLook w:val="0000" w:firstRow="0" w:lastRow="0" w:firstColumn="0" w:lastColumn="0" w:noHBand="0" w:noVBand="0"/>
      </w:tblPr>
      <w:tblGrid>
        <w:gridCol w:w="3360"/>
        <w:gridCol w:w="283"/>
        <w:gridCol w:w="4678"/>
      </w:tblGrid>
      <w:tr w:rsidR="00187E70" w:rsidRPr="00187E70" w14:paraId="7505FC09" w14:textId="77777777" w:rsidTr="008A2BAC">
        <w:trPr>
          <w:cantSplit/>
        </w:trPr>
        <w:tc>
          <w:tcPr>
            <w:tcW w:w="3360" w:type="dxa"/>
          </w:tcPr>
          <w:p w14:paraId="7B5FC9F9" w14:textId="77777777" w:rsidR="00187E70" w:rsidRPr="00187E70" w:rsidRDefault="00187E70" w:rsidP="00187E70">
            <w:pPr>
              <w:ind w:left="108" w:hanging="108"/>
            </w:pPr>
            <w:r w:rsidRPr="00187E70">
              <w:t>2</w:t>
            </w:r>
            <w:r w:rsidRPr="00187E70">
              <w:rPr>
                <w:rFonts w:hint="eastAsia"/>
              </w:rPr>
              <w:t xml:space="preserve">　契約の相手方の氏名又は名称及び住所並びに法人にあってはその代表者の氏名</w:t>
            </w:r>
          </w:p>
        </w:tc>
        <w:tc>
          <w:tcPr>
            <w:tcW w:w="283" w:type="dxa"/>
          </w:tcPr>
          <w:p w14:paraId="24D453CA" w14:textId="77777777" w:rsidR="00187E70" w:rsidRPr="00187E70" w:rsidRDefault="00187E70" w:rsidP="00187E70">
            <w:r w:rsidRPr="00187E70">
              <w:rPr>
                <w:rFonts w:hint="eastAsia"/>
              </w:rPr>
              <w:t xml:space="preserve">　</w:t>
            </w:r>
          </w:p>
        </w:tc>
        <w:tc>
          <w:tcPr>
            <w:tcW w:w="4678" w:type="dxa"/>
            <w:tcBorders>
              <w:bottom w:val="single" w:sz="4" w:space="0" w:color="auto"/>
            </w:tcBorders>
          </w:tcPr>
          <w:p w14:paraId="009F2974" w14:textId="77777777" w:rsidR="00187E70" w:rsidRPr="00187E70" w:rsidRDefault="00187E70" w:rsidP="00187E70">
            <w:r w:rsidRPr="00187E70">
              <w:rPr>
                <w:rFonts w:hint="eastAsia"/>
              </w:rPr>
              <w:t xml:space="preserve">　</w:t>
            </w:r>
          </w:p>
        </w:tc>
      </w:tr>
    </w:tbl>
    <w:p w14:paraId="01A2EE9E" w14:textId="77777777" w:rsidR="00187E70" w:rsidRPr="00187E70" w:rsidRDefault="00187E70" w:rsidP="00187E70"/>
    <w:p w14:paraId="62A8E077" w14:textId="77777777" w:rsidR="00187E70" w:rsidRPr="00187E70" w:rsidRDefault="00187E70" w:rsidP="00187E70">
      <w:pPr>
        <w:spacing w:after="120"/>
        <w:jc w:val="left"/>
      </w:pPr>
      <w:r w:rsidRPr="00187E70">
        <w:t>3</w:t>
      </w:r>
      <w:r w:rsidRPr="00187E70">
        <w:rPr>
          <w:rFonts w:hint="eastAsia"/>
        </w:rPr>
        <w:t xml:space="preserve">　確認申請枚数　　</w:t>
      </w:r>
      <w:r w:rsidRPr="00187E70">
        <w:rPr>
          <w:rFonts w:hint="eastAsia"/>
          <w:u w:val="single"/>
        </w:rPr>
        <w:t xml:space="preserve">　　　　　　　枚　</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694"/>
        <w:gridCol w:w="2409"/>
        <w:gridCol w:w="3402"/>
      </w:tblGrid>
      <w:tr w:rsidR="00187E70" w:rsidRPr="00187E70" w14:paraId="1F20D414" w14:textId="77777777" w:rsidTr="008A2BAC">
        <w:trPr>
          <w:trHeight w:val="420"/>
        </w:trPr>
        <w:tc>
          <w:tcPr>
            <w:tcW w:w="2694" w:type="dxa"/>
            <w:vAlign w:val="center"/>
          </w:tcPr>
          <w:p w14:paraId="03B81080" w14:textId="77777777" w:rsidR="00187E70" w:rsidRPr="00187E70" w:rsidRDefault="00187E70" w:rsidP="00187E70">
            <w:pPr>
              <w:jc w:val="center"/>
            </w:pPr>
            <w:r w:rsidRPr="00187E70">
              <w:rPr>
                <w:rFonts w:hint="eastAsia"/>
                <w:spacing w:val="531"/>
              </w:rPr>
              <w:t>区</w:t>
            </w:r>
            <w:r w:rsidRPr="00187E70">
              <w:rPr>
                <w:rFonts w:hint="eastAsia"/>
              </w:rPr>
              <w:t>分</w:t>
            </w:r>
          </w:p>
        </w:tc>
        <w:tc>
          <w:tcPr>
            <w:tcW w:w="2409" w:type="dxa"/>
            <w:vAlign w:val="center"/>
          </w:tcPr>
          <w:p w14:paraId="475DA038" w14:textId="77777777" w:rsidR="00187E70" w:rsidRPr="00187E70" w:rsidRDefault="00187E70" w:rsidP="00187E70">
            <w:pPr>
              <w:jc w:val="center"/>
            </w:pPr>
            <w:r w:rsidRPr="00187E70">
              <w:rPr>
                <w:rFonts w:hint="eastAsia"/>
                <w:spacing w:val="106"/>
              </w:rPr>
              <w:t>作成枚</w:t>
            </w:r>
            <w:r w:rsidRPr="00187E70">
              <w:rPr>
                <w:rFonts w:hint="eastAsia"/>
              </w:rPr>
              <w:t>数</w:t>
            </w:r>
          </w:p>
        </w:tc>
        <w:tc>
          <w:tcPr>
            <w:tcW w:w="3402" w:type="dxa"/>
            <w:vAlign w:val="center"/>
          </w:tcPr>
          <w:p w14:paraId="6DD85424" w14:textId="77777777" w:rsidR="00187E70" w:rsidRPr="00187E70" w:rsidRDefault="00187E70" w:rsidP="00187E70">
            <w:pPr>
              <w:jc w:val="center"/>
            </w:pPr>
            <w:r w:rsidRPr="00187E70">
              <w:rPr>
                <w:rFonts w:hint="eastAsia"/>
              </w:rPr>
              <w:t>左のうち確認済又は確認申請枚数</w:t>
            </w:r>
          </w:p>
        </w:tc>
      </w:tr>
      <w:tr w:rsidR="00187E70" w:rsidRPr="00187E70" w14:paraId="0140A50F" w14:textId="77777777" w:rsidTr="008A2BAC">
        <w:trPr>
          <w:trHeight w:val="420"/>
        </w:trPr>
        <w:tc>
          <w:tcPr>
            <w:tcW w:w="2694" w:type="dxa"/>
            <w:vAlign w:val="center"/>
          </w:tcPr>
          <w:p w14:paraId="4974C56D" w14:textId="77777777" w:rsidR="00187E70" w:rsidRPr="00187E70" w:rsidRDefault="00187E70" w:rsidP="00187E70">
            <w:r w:rsidRPr="00187E70">
              <w:rPr>
                <w:rFonts w:hint="eastAsia"/>
                <w:spacing w:val="16"/>
              </w:rPr>
              <w:t>前回までの累積枚数</w:t>
            </w:r>
            <w:r w:rsidRPr="00187E70">
              <w:t>(a)</w:t>
            </w:r>
          </w:p>
        </w:tc>
        <w:tc>
          <w:tcPr>
            <w:tcW w:w="2409" w:type="dxa"/>
            <w:vAlign w:val="center"/>
          </w:tcPr>
          <w:p w14:paraId="1FC6CF5A" w14:textId="77777777" w:rsidR="00187E70" w:rsidRPr="00187E70" w:rsidRDefault="00187E70" w:rsidP="00187E70">
            <w:pPr>
              <w:jc w:val="right"/>
            </w:pPr>
            <w:r w:rsidRPr="00187E70">
              <w:rPr>
                <w:rFonts w:hint="eastAsia"/>
              </w:rPr>
              <w:t>枚</w:t>
            </w:r>
          </w:p>
        </w:tc>
        <w:tc>
          <w:tcPr>
            <w:tcW w:w="3402" w:type="dxa"/>
            <w:vAlign w:val="center"/>
          </w:tcPr>
          <w:p w14:paraId="290D60A0" w14:textId="77777777" w:rsidR="00187E70" w:rsidRPr="00187E70" w:rsidRDefault="00187E70" w:rsidP="00187E70">
            <w:pPr>
              <w:jc w:val="right"/>
            </w:pPr>
            <w:r w:rsidRPr="00187E70">
              <w:rPr>
                <w:rFonts w:hint="eastAsia"/>
              </w:rPr>
              <w:t>枚</w:t>
            </w:r>
          </w:p>
        </w:tc>
      </w:tr>
      <w:tr w:rsidR="00187E70" w:rsidRPr="00187E70" w14:paraId="2BA16E2F" w14:textId="77777777" w:rsidTr="008A2BAC">
        <w:trPr>
          <w:trHeight w:val="420"/>
        </w:trPr>
        <w:tc>
          <w:tcPr>
            <w:tcW w:w="2694" w:type="dxa"/>
            <w:vAlign w:val="center"/>
          </w:tcPr>
          <w:p w14:paraId="2808D624" w14:textId="77777777" w:rsidR="00187E70" w:rsidRPr="00187E70" w:rsidRDefault="00187E70" w:rsidP="00187E70">
            <w:r w:rsidRPr="00187E70">
              <w:rPr>
                <w:rFonts w:hint="eastAsia"/>
                <w:spacing w:val="112"/>
              </w:rPr>
              <w:t>今回の枚数</w:t>
            </w:r>
            <w:r w:rsidRPr="00187E70">
              <w:t>(b)</w:t>
            </w:r>
          </w:p>
        </w:tc>
        <w:tc>
          <w:tcPr>
            <w:tcW w:w="2409" w:type="dxa"/>
            <w:vAlign w:val="center"/>
          </w:tcPr>
          <w:p w14:paraId="760BE490" w14:textId="77777777" w:rsidR="00187E70" w:rsidRPr="00187E70" w:rsidRDefault="00187E70" w:rsidP="00187E70">
            <w:pPr>
              <w:jc w:val="right"/>
            </w:pPr>
            <w:r w:rsidRPr="00187E70">
              <w:rPr>
                <w:rFonts w:hint="eastAsia"/>
              </w:rPr>
              <w:t>枚</w:t>
            </w:r>
          </w:p>
        </w:tc>
        <w:tc>
          <w:tcPr>
            <w:tcW w:w="3402" w:type="dxa"/>
            <w:vAlign w:val="center"/>
          </w:tcPr>
          <w:p w14:paraId="414C6A93" w14:textId="77777777" w:rsidR="00187E70" w:rsidRPr="00187E70" w:rsidRDefault="00187E70" w:rsidP="00187E70">
            <w:pPr>
              <w:jc w:val="right"/>
            </w:pPr>
            <w:r w:rsidRPr="00187E70">
              <w:rPr>
                <w:rFonts w:hint="eastAsia"/>
              </w:rPr>
              <w:t>枚</w:t>
            </w:r>
          </w:p>
        </w:tc>
      </w:tr>
      <w:tr w:rsidR="00187E70" w:rsidRPr="00187E70" w14:paraId="4C81FA0F" w14:textId="77777777" w:rsidTr="008A2BAC">
        <w:trPr>
          <w:trHeight w:val="420"/>
        </w:trPr>
        <w:tc>
          <w:tcPr>
            <w:tcW w:w="2694" w:type="dxa"/>
            <w:vAlign w:val="center"/>
          </w:tcPr>
          <w:p w14:paraId="6B0CC050" w14:textId="77777777" w:rsidR="00187E70" w:rsidRPr="00187E70" w:rsidRDefault="00187E70" w:rsidP="00187E70">
            <w:r w:rsidRPr="00187E70">
              <w:rPr>
                <w:rFonts w:hint="eastAsia"/>
                <w:spacing w:val="170"/>
              </w:rPr>
              <w:t>枚数計</w:t>
            </w:r>
            <w:r w:rsidRPr="00187E70">
              <w:t>(a)</w:t>
            </w:r>
            <w:r w:rsidRPr="00187E70">
              <w:rPr>
                <w:rFonts w:hint="eastAsia"/>
              </w:rPr>
              <w:t>＋</w:t>
            </w:r>
            <w:r w:rsidRPr="00187E70">
              <w:t>(b)</w:t>
            </w:r>
          </w:p>
        </w:tc>
        <w:tc>
          <w:tcPr>
            <w:tcW w:w="2409" w:type="dxa"/>
            <w:vAlign w:val="center"/>
          </w:tcPr>
          <w:p w14:paraId="633AA297" w14:textId="77777777" w:rsidR="00187E70" w:rsidRPr="00187E70" w:rsidRDefault="00187E70" w:rsidP="00187E70">
            <w:pPr>
              <w:jc w:val="right"/>
            </w:pPr>
            <w:r w:rsidRPr="00187E70">
              <w:rPr>
                <w:rFonts w:hint="eastAsia"/>
              </w:rPr>
              <w:t>枚</w:t>
            </w:r>
          </w:p>
        </w:tc>
        <w:tc>
          <w:tcPr>
            <w:tcW w:w="3402" w:type="dxa"/>
            <w:vAlign w:val="center"/>
          </w:tcPr>
          <w:p w14:paraId="5B7C597D" w14:textId="77777777" w:rsidR="00187E70" w:rsidRPr="00187E70" w:rsidRDefault="00187E70" w:rsidP="00187E70">
            <w:pPr>
              <w:jc w:val="right"/>
            </w:pPr>
            <w:r w:rsidRPr="00187E70">
              <w:rPr>
                <w:rFonts w:hint="eastAsia"/>
              </w:rPr>
              <w:t>枚</w:t>
            </w:r>
          </w:p>
        </w:tc>
      </w:tr>
      <w:tr w:rsidR="00187E70" w:rsidRPr="00187E70" w14:paraId="3A35CFCE" w14:textId="77777777" w:rsidTr="008A2BAC">
        <w:trPr>
          <w:trHeight w:val="420"/>
        </w:trPr>
        <w:tc>
          <w:tcPr>
            <w:tcW w:w="2694" w:type="dxa"/>
            <w:vAlign w:val="center"/>
          </w:tcPr>
          <w:p w14:paraId="3162EFA3" w14:textId="77777777" w:rsidR="00187E70" w:rsidRPr="00187E70" w:rsidRDefault="00187E70" w:rsidP="00187E70">
            <w:pPr>
              <w:jc w:val="distribute"/>
            </w:pPr>
            <w:r w:rsidRPr="00187E70">
              <w:rPr>
                <w:rFonts w:hint="eastAsia"/>
              </w:rPr>
              <w:t>備考</w:t>
            </w:r>
          </w:p>
        </w:tc>
        <w:tc>
          <w:tcPr>
            <w:tcW w:w="2409" w:type="dxa"/>
          </w:tcPr>
          <w:p w14:paraId="3B90000E" w14:textId="77777777" w:rsidR="00187E70" w:rsidRPr="00187E70" w:rsidRDefault="00187E70" w:rsidP="00187E70">
            <w:r w:rsidRPr="00187E70">
              <w:rPr>
                <w:rFonts w:hint="eastAsia"/>
              </w:rPr>
              <w:t xml:space="preserve">　</w:t>
            </w:r>
          </w:p>
        </w:tc>
        <w:tc>
          <w:tcPr>
            <w:tcW w:w="3402" w:type="dxa"/>
          </w:tcPr>
          <w:p w14:paraId="1E5EE9A3" w14:textId="77777777" w:rsidR="00187E70" w:rsidRPr="00187E70" w:rsidRDefault="00187E70" w:rsidP="00187E70">
            <w:r w:rsidRPr="00187E70">
              <w:rPr>
                <w:rFonts w:hint="eastAsia"/>
              </w:rPr>
              <w:t xml:space="preserve">　</w:t>
            </w:r>
          </w:p>
        </w:tc>
      </w:tr>
    </w:tbl>
    <w:p w14:paraId="3D71F784" w14:textId="77777777" w:rsidR="00187E70" w:rsidRPr="00187E70" w:rsidRDefault="00187E70" w:rsidP="00187E70">
      <w:pPr>
        <w:spacing w:before="120"/>
      </w:pPr>
      <w:r w:rsidRPr="00187E70">
        <w:rPr>
          <w:rFonts w:hint="eastAsia"/>
        </w:rPr>
        <w:t>備考</w:t>
      </w:r>
    </w:p>
    <w:p w14:paraId="58314916" w14:textId="77777777" w:rsidR="00187E70" w:rsidRPr="00110BB4" w:rsidRDefault="00187E70" w:rsidP="00187E70">
      <w:pPr>
        <w:ind w:left="312" w:hanging="312"/>
      </w:pPr>
      <w:r w:rsidRPr="00110BB4">
        <w:rPr>
          <w:rFonts w:hint="eastAsia"/>
        </w:rPr>
        <w:t xml:space="preserve">　</w:t>
      </w:r>
      <w:r w:rsidRPr="00110BB4">
        <w:t>1</w:t>
      </w:r>
      <w:r w:rsidRPr="00110BB4">
        <w:rPr>
          <w:rFonts w:hint="eastAsia"/>
        </w:rPr>
        <w:t xml:space="preserve">　この申請書は、契約業者ごとに別々に候補者から</w:t>
      </w:r>
      <w:r w:rsidR="00A13C8D">
        <w:rPr>
          <w:rFonts w:hint="eastAsia"/>
        </w:rPr>
        <w:t>安芸</w:t>
      </w:r>
      <w:r w:rsidRPr="00110BB4">
        <w:rPr>
          <w:rFonts w:hint="eastAsia"/>
        </w:rPr>
        <w:t>市選挙管理委員会に提出してください。</w:t>
      </w:r>
    </w:p>
    <w:p w14:paraId="75CDAB6D" w14:textId="77777777" w:rsidR="00187E70" w:rsidRPr="00110BB4" w:rsidRDefault="00187E70" w:rsidP="00187E70">
      <w:pPr>
        <w:ind w:left="312" w:hanging="312"/>
      </w:pPr>
      <w:r w:rsidRPr="00110BB4">
        <w:rPr>
          <w:rFonts w:hint="eastAsia"/>
        </w:rPr>
        <w:t xml:space="preserve">　</w:t>
      </w:r>
      <w:r w:rsidRPr="00110BB4">
        <w:t>2</w:t>
      </w:r>
      <w:r w:rsidRPr="00110BB4">
        <w:rPr>
          <w:rFonts w:hint="eastAsia"/>
        </w:rPr>
        <w:t xml:space="preserve">　この申請書は、ビラ</w:t>
      </w:r>
      <w:r w:rsidR="00A043F3">
        <w:rPr>
          <w:rFonts w:hint="eastAsia"/>
        </w:rPr>
        <w:t>の</w:t>
      </w:r>
      <w:r w:rsidRPr="00110BB4">
        <w:rPr>
          <w:rFonts w:hint="eastAsia"/>
        </w:rPr>
        <w:t>作成枚数について公費負担の対象となるものの確認を受けるためのものです。</w:t>
      </w:r>
    </w:p>
    <w:p w14:paraId="6E367E03" w14:textId="77777777" w:rsidR="00187E70" w:rsidRPr="00110BB4" w:rsidRDefault="00187E70" w:rsidP="00187E70">
      <w:pPr>
        <w:ind w:left="312" w:hanging="312"/>
      </w:pPr>
      <w:r w:rsidRPr="00110BB4">
        <w:rPr>
          <w:rFonts w:hint="eastAsia"/>
        </w:rPr>
        <w:t xml:space="preserve">　</w:t>
      </w:r>
      <w:r w:rsidRPr="00110BB4">
        <w:t>3</w:t>
      </w:r>
      <w:r w:rsidRPr="00110BB4">
        <w:rPr>
          <w:rFonts w:hint="eastAsia"/>
        </w:rPr>
        <w:t xml:space="preserve">　「前回までの累積枚数」には、他の契約業者に</w:t>
      </w:r>
      <w:r w:rsidR="008C612F" w:rsidRPr="00110BB4">
        <w:rPr>
          <w:rFonts w:hint="eastAsia"/>
        </w:rPr>
        <w:t>よって</w:t>
      </w:r>
      <w:r w:rsidRPr="00110BB4">
        <w:rPr>
          <w:rFonts w:hint="eastAsia"/>
        </w:rPr>
        <w:t>作成された枚数を含めて記載してください。</w:t>
      </w:r>
    </w:p>
    <w:p w14:paraId="3B8D3E63" w14:textId="77777777" w:rsidR="00187E70" w:rsidRPr="00110BB4" w:rsidRDefault="00187E70" w:rsidP="00187E70">
      <w:pPr>
        <w:ind w:leftChars="100" w:left="420" w:hangingChars="100" w:hanging="210"/>
      </w:pPr>
      <w:r w:rsidRPr="00110BB4">
        <w:t>4</w:t>
      </w:r>
      <w:r w:rsidRPr="00110BB4">
        <w:rPr>
          <w:rFonts w:hint="eastAsia"/>
        </w:rPr>
        <w:t xml:space="preserve">　候補者本人が届け出る場合にあっては本人確認書類の提示又は提出を、その代理人が届け出る場合にあっては委任状の提示又は提出及び当該代理人の本人確認書類の提示又は提出をしてください。ただし、候補者本人の署名その他の措置がある場合は</w:t>
      </w:r>
      <w:r w:rsidR="00A043F3" w:rsidRPr="00734761">
        <w:rPr>
          <w:rFonts w:hint="eastAsia"/>
          <w:color w:val="FF0000"/>
          <w:shd w:val="pct15" w:color="auto" w:fill="FFFFFF"/>
        </w:rPr>
        <w:t>、</w:t>
      </w:r>
      <w:r w:rsidRPr="00110BB4">
        <w:rPr>
          <w:rFonts w:hint="eastAsia"/>
        </w:rPr>
        <w:t>この限りではありません。</w:t>
      </w:r>
    </w:p>
    <w:sectPr w:rsidR="00187E70" w:rsidRPr="00110BB4" w:rsidSect="008C612F">
      <w:pgSz w:w="11906" w:h="16838" w:code="9"/>
      <w:pgMar w:top="1304" w:right="1701" w:bottom="1304" w:left="1701" w:header="284" w:footer="284" w:gutter="0"/>
      <w:cols w:space="425"/>
      <w:docGrid w:type="linesAndChars" w:linePitch="3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1B071" w14:textId="77777777" w:rsidR="002E5998" w:rsidRDefault="002E5998" w:rsidP="00DC6128">
      <w:r>
        <w:separator/>
      </w:r>
    </w:p>
  </w:endnote>
  <w:endnote w:type="continuationSeparator" w:id="0">
    <w:p w14:paraId="64F2B4A2" w14:textId="77777777" w:rsidR="002E5998" w:rsidRDefault="002E5998" w:rsidP="00DC6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F3B33" w14:textId="77777777" w:rsidR="002E5998" w:rsidRDefault="002E5998" w:rsidP="00DC6128">
      <w:r>
        <w:separator/>
      </w:r>
    </w:p>
  </w:footnote>
  <w:footnote w:type="continuationSeparator" w:id="0">
    <w:p w14:paraId="600EA9BE" w14:textId="77777777" w:rsidR="002E5998" w:rsidRDefault="002E5998" w:rsidP="00DC61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89A13E6"/>
    <w:lvl w:ilvl="0">
      <w:start w:val="1"/>
      <w:numFmt w:val="decimal"/>
      <w:lvlText w:val="%1."/>
      <w:lvlJc w:val="left"/>
      <w:pPr>
        <w:tabs>
          <w:tab w:val="num" w:pos="2061"/>
        </w:tabs>
        <w:ind w:left="2061" w:hanging="360"/>
      </w:pPr>
      <w:rPr>
        <w:rFonts w:cs="Times New Roman"/>
      </w:rPr>
    </w:lvl>
  </w:abstractNum>
  <w:abstractNum w:abstractNumId="1" w15:restartNumberingAfterBreak="0">
    <w:nsid w:val="FFFFFF7D"/>
    <w:multiLevelType w:val="singleLevel"/>
    <w:tmpl w:val="B736042C"/>
    <w:lvl w:ilvl="0">
      <w:start w:val="1"/>
      <w:numFmt w:val="decimal"/>
      <w:lvlText w:val="%1."/>
      <w:lvlJc w:val="left"/>
      <w:pPr>
        <w:tabs>
          <w:tab w:val="num" w:pos="1636"/>
        </w:tabs>
        <w:ind w:left="1636" w:hanging="360"/>
      </w:pPr>
      <w:rPr>
        <w:rFonts w:cs="Times New Roman"/>
      </w:rPr>
    </w:lvl>
  </w:abstractNum>
  <w:abstractNum w:abstractNumId="2" w15:restartNumberingAfterBreak="0">
    <w:nsid w:val="FFFFFF7E"/>
    <w:multiLevelType w:val="singleLevel"/>
    <w:tmpl w:val="C4F6B77C"/>
    <w:lvl w:ilvl="0">
      <w:start w:val="1"/>
      <w:numFmt w:val="decimal"/>
      <w:lvlText w:val="%1."/>
      <w:lvlJc w:val="left"/>
      <w:pPr>
        <w:tabs>
          <w:tab w:val="num" w:pos="1211"/>
        </w:tabs>
        <w:ind w:left="1211" w:hanging="360"/>
      </w:pPr>
      <w:rPr>
        <w:rFonts w:cs="Times New Roman"/>
      </w:rPr>
    </w:lvl>
  </w:abstractNum>
  <w:abstractNum w:abstractNumId="3" w15:restartNumberingAfterBreak="0">
    <w:nsid w:val="FFFFFF7F"/>
    <w:multiLevelType w:val="singleLevel"/>
    <w:tmpl w:val="C5782648"/>
    <w:lvl w:ilvl="0">
      <w:start w:val="1"/>
      <w:numFmt w:val="decimal"/>
      <w:lvlText w:val="%1."/>
      <w:lvlJc w:val="left"/>
      <w:pPr>
        <w:tabs>
          <w:tab w:val="num" w:pos="785"/>
        </w:tabs>
        <w:ind w:left="785" w:hanging="360"/>
      </w:pPr>
      <w:rPr>
        <w:rFonts w:cs="Times New Roman"/>
      </w:rPr>
    </w:lvl>
  </w:abstractNum>
  <w:abstractNum w:abstractNumId="4" w15:restartNumberingAfterBreak="0">
    <w:nsid w:val="FFFFFF80"/>
    <w:multiLevelType w:val="singleLevel"/>
    <w:tmpl w:val="AEE074BA"/>
    <w:lvl w:ilvl="0">
      <w:start w:val="1"/>
      <w:numFmt w:val="bullet"/>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3F84F9B0"/>
    <w:lvl w:ilvl="0">
      <w:start w:val="1"/>
      <w:numFmt w:val="bullet"/>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A5181B12"/>
    <w:lvl w:ilvl="0">
      <w:start w:val="1"/>
      <w:numFmt w:val="bullet"/>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DA1605DE"/>
    <w:lvl w:ilvl="0">
      <w:start w:val="1"/>
      <w:numFmt w:val="bullet"/>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05D624B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02461AA"/>
    <w:lvl w:ilvl="0">
      <w:start w:val="1"/>
      <w:numFmt w:val="bullet"/>
      <w:lvlText w:val=""/>
      <w:lvlJc w:val="left"/>
      <w:pPr>
        <w:tabs>
          <w:tab w:val="num" w:pos="360"/>
        </w:tabs>
        <w:ind w:left="36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bordersDoNotSurroundHeader/>
  <w:bordersDoNotSurroundFooter/>
  <w:proofState w:spelling="clean"/>
  <w:attachedTemplate r:id="rId1"/>
  <w:doNotTrackFormatting/>
  <w:defaultTabStop w:val="851"/>
  <w:evenAndOddHeaders/>
  <w:drawingGridHorizontalSpacing w:val="105"/>
  <w:drawingGridVerticalSpacing w:val="323"/>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2"/>
    <w:compatSetting w:name="useWord2013TrackBottomHyphenation" w:uri="http://schemas.microsoft.com/office/word" w:val="0"/>
  </w:compat>
  <w:rsids>
    <w:rsidRoot w:val="00831A50"/>
    <w:rsid w:val="000529FB"/>
    <w:rsid w:val="00057FC1"/>
    <w:rsid w:val="000B269B"/>
    <w:rsid w:val="00110BB4"/>
    <w:rsid w:val="00142485"/>
    <w:rsid w:val="00157012"/>
    <w:rsid w:val="00187E70"/>
    <w:rsid w:val="0019547D"/>
    <w:rsid w:val="001E3DAB"/>
    <w:rsid w:val="002D1D2F"/>
    <w:rsid w:val="002E5998"/>
    <w:rsid w:val="003851B3"/>
    <w:rsid w:val="003C1F08"/>
    <w:rsid w:val="003E3E88"/>
    <w:rsid w:val="0040216B"/>
    <w:rsid w:val="00433D9F"/>
    <w:rsid w:val="004727CA"/>
    <w:rsid w:val="00527844"/>
    <w:rsid w:val="005B2264"/>
    <w:rsid w:val="005C369B"/>
    <w:rsid w:val="005F1582"/>
    <w:rsid w:val="005F17C7"/>
    <w:rsid w:val="00640267"/>
    <w:rsid w:val="00664E4A"/>
    <w:rsid w:val="00705913"/>
    <w:rsid w:val="0072569A"/>
    <w:rsid w:val="00734761"/>
    <w:rsid w:val="007B3736"/>
    <w:rsid w:val="007C3382"/>
    <w:rsid w:val="008004EF"/>
    <w:rsid w:val="00831A50"/>
    <w:rsid w:val="00862397"/>
    <w:rsid w:val="008642B3"/>
    <w:rsid w:val="008A1E16"/>
    <w:rsid w:val="008A2BAC"/>
    <w:rsid w:val="008C612F"/>
    <w:rsid w:val="008E55C9"/>
    <w:rsid w:val="009D2B9D"/>
    <w:rsid w:val="009E6E99"/>
    <w:rsid w:val="00A043F3"/>
    <w:rsid w:val="00A05888"/>
    <w:rsid w:val="00A13C8D"/>
    <w:rsid w:val="00AE02AA"/>
    <w:rsid w:val="00B4477F"/>
    <w:rsid w:val="00B61243"/>
    <w:rsid w:val="00B93E54"/>
    <w:rsid w:val="00BE53DD"/>
    <w:rsid w:val="00C0136B"/>
    <w:rsid w:val="00D605B6"/>
    <w:rsid w:val="00D9150A"/>
    <w:rsid w:val="00DC6128"/>
    <w:rsid w:val="00E60BB2"/>
    <w:rsid w:val="00E81176"/>
    <w:rsid w:val="00E9733C"/>
    <w:rsid w:val="00F16DB2"/>
    <w:rsid w:val="00F544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5A059D82"/>
  <w14:defaultImageDpi w14:val="0"/>
  <w15:docId w15:val="{DA20E026-2418-4703-9ABA-DF5D6B146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 w:type="character" w:styleId="a7">
    <w:name w:val="page number"/>
    <w:basedOn w:val="a0"/>
    <w:uiPriority w:val="99"/>
    <w:semiHidden/>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OFFICE97\Template\youshiki.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youshiki.dot</Template>
  <TotalTime>2</TotalTime>
  <Pages>1</Pages>
  <Words>96</Words>
  <Characters>552</Characters>
  <Application>Microsoft Office Word</Application>
  <DocSecurity>0</DocSecurity>
  <Lines>4</Lines>
  <Paragraphs>1</Paragraphs>
  <ScaleCrop>false</ScaleCrop>
  <Company/>
  <LinksUpToDate>false</LinksUpToDate>
  <CharactersWithSpaces>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北村　博昭</dc:creator>
  <cp:keywords/>
  <dc:description/>
  <cp:lastModifiedBy>北村　博昭</cp:lastModifiedBy>
  <cp:revision>3</cp:revision>
  <cp:lastPrinted>2021-09-17T02:05:00Z</cp:lastPrinted>
  <dcterms:created xsi:type="dcterms:W3CDTF">2026-06-12T06:12:00Z</dcterms:created>
  <dcterms:modified xsi:type="dcterms:W3CDTF">2026-06-22T01:45:00Z</dcterms:modified>
</cp:coreProperties>
</file>