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63056" w14:textId="77777777" w:rsidR="00BE53DD" w:rsidRPr="008D6331" w:rsidRDefault="00BE53DD" w:rsidP="008D6331">
      <w:pPr>
        <w:autoSpaceDE/>
        <w:autoSpaceDN/>
        <w:adjustRightInd/>
        <w:rPr>
          <w:rFonts w:hAnsi="ＭＳ 明朝"/>
          <w:kern w:val="2"/>
        </w:rPr>
      </w:pPr>
      <w:r w:rsidRPr="008D6331">
        <w:rPr>
          <w:rFonts w:hAnsi="ＭＳ 明朝" w:hint="eastAsia"/>
          <w:kern w:val="2"/>
        </w:rPr>
        <w:t>様式第４号</w:t>
      </w:r>
      <w:r w:rsidRPr="008D6331">
        <w:rPr>
          <w:rFonts w:hAnsi="ＭＳ 明朝"/>
          <w:kern w:val="2"/>
        </w:rPr>
        <w:t>(</w:t>
      </w:r>
      <w:r w:rsidRPr="008D6331">
        <w:rPr>
          <w:rFonts w:hAnsi="ＭＳ 明朝" w:hint="eastAsia"/>
          <w:kern w:val="2"/>
        </w:rPr>
        <w:t>第</w:t>
      </w:r>
      <w:r w:rsidR="0060312E" w:rsidRPr="008D6331">
        <w:rPr>
          <w:rFonts w:hAnsi="ＭＳ 明朝" w:hint="eastAsia"/>
          <w:kern w:val="2"/>
        </w:rPr>
        <w:t>５</w:t>
      </w:r>
      <w:r w:rsidRPr="008D6331">
        <w:rPr>
          <w:rFonts w:hAnsi="ＭＳ 明朝" w:hint="eastAsia"/>
          <w:kern w:val="2"/>
        </w:rPr>
        <w:t>条関係</w:t>
      </w:r>
      <w:r w:rsidRPr="008D6331">
        <w:rPr>
          <w:rFonts w:hAnsi="ＭＳ 明朝"/>
          <w:kern w:val="2"/>
        </w:rPr>
        <w:t>)</w:t>
      </w:r>
    </w:p>
    <w:p w14:paraId="62C93FA9" w14:textId="77777777" w:rsidR="00BE53DD" w:rsidRPr="00BE53DD" w:rsidRDefault="00BE53DD" w:rsidP="00BE53DD"/>
    <w:p w14:paraId="5D9C304D" w14:textId="77777777" w:rsidR="00BE53DD" w:rsidRPr="00BE53DD" w:rsidRDefault="004F72B2" w:rsidP="00BE53DD">
      <w:pPr>
        <w:jc w:val="center"/>
      </w:pPr>
      <w:r>
        <w:rPr>
          <w:rFonts w:hint="eastAsia"/>
          <w:spacing w:val="88"/>
        </w:rPr>
        <w:t>選挙運動用</w:t>
      </w:r>
      <w:r w:rsidR="00BE53DD" w:rsidRPr="00BE53DD">
        <w:rPr>
          <w:rFonts w:hint="eastAsia"/>
          <w:spacing w:val="88"/>
        </w:rPr>
        <w:t>ビラ作成証明</w:t>
      </w:r>
      <w:r w:rsidR="00BE53DD" w:rsidRPr="00BE53DD">
        <w:rPr>
          <w:rFonts w:hint="eastAsia"/>
        </w:rPr>
        <w:t>書</w:t>
      </w:r>
    </w:p>
    <w:p w14:paraId="4BF5E81E" w14:textId="77777777" w:rsidR="00BE53DD" w:rsidRPr="00BE53DD" w:rsidRDefault="00BE53DD" w:rsidP="00BE53DD"/>
    <w:p w14:paraId="33D6A130" w14:textId="77777777" w:rsidR="00BE53DD" w:rsidRPr="00BE53DD" w:rsidRDefault="00BE53DD" w:rsidP="00BE53DD">
      <w:r w:rsidRPr="00BE53DD">
        <w:rPr>
          <w:rFonts w:hint="eastAsia"/>
        </w:rPr>
        <w:t xml:space="preserve">　次のとおり</w:t>
      </w:r>
      <w:r w:rsidR="00EC1CC7">
        <w:rPr>
          <w:rFonts w:hint="eastAsia"/>
        </w:rPr>
        <w:t>選挙運動用</w:t>
      </w:r>
      <w:r w:rsidRPr="00BE53DD">
        <w:rPr>
          <w:rFonts w:hint="eastAsia"/>
        </w:rPr>
        <w:t>ビラを作成したものであることを証明します。</w:t>
      </w:r>
    </w:p>
    <w:p w14:paraId="4BF2838E" w14:textId="77777777" w:rsidR="00BE53DD" w:rsidRPr="00BE53DD" w:rsidRDefault="00BE53DD" w:rsidP="00BE53DD"/>
    <w:p w14:paraId="31ADC59D" w14:textId="183CC987" w:rsidR="00BE53DD" w:rsidRPr="00BE53DD" w:rsidRDefault="00BE53DD" w:rsidP="00BE53DD">
      <w:r w:rsidRPr="00BE53DD">
        <w:rPr>
          <w:rFonts w:hint="eastAsia"/>
        </w:rPr>
        <w:t xml:space="preserve">　　</w:t>
      </w:r>
      <w:r w:rsidR="009E4A57">
        <w:rPr>
          <w:rFonts w:hint="eastAsia"/>
        </w:rPr>
        <w:t xml:space="preserve">　令和</w:t>
      </w:r>
      <w:r w:rsidRPr="00BE53DD">
        <w:rPr>
          <w:rFonts w:hint="eastAsia"/>
        </w:rPr>
        <w:t xml:space="preserve">　　年　　月　　日</w:t>
      </w:r>
    </w:p>
    <w:p w14:paraId="7282E881" w14:textId="77777777" w:rsidR="00751B85" w:rsidRPr="009E4A57" w:rsidRDefault="00751B85" w:rsidP="00751B85"/>
    <w:p w14:paraId="231EA037" w14:textId="77777777" w:rsidR="00751B85" w:rsidRDefault="00751B85" w:rsidP="00751B85">
      <w:r>
        <w:rPr>
          <w:rFonts w:hint="eastAsia"/>
        </w:rPr>
        <w:t>安芸市選挙管理委員会委員長</w:t>
      </w:r>
    </w:p>
    <w:p w14:paraId="68F5217D" w14:textId="77777777" w:rsidR="00751B85" w:rsidRDefault="00751B85" w:rsidP="00751B85"/>
    <w:tbl>
      <w:tblPr>
        <w:tblW w:w="0" w:type="auto"/>
        <w:tblInd w:w="99" w:type="dxa"/>
        <w:tblLayout w:type="fixed"/>
        <w:tblCellMar>
          <w:left w:w="99" w:type="dxa"/>
          <w:right w:w="99" w:type="dxa"/>
        </w:tblCellMar>
        <w:tblLook w:val="0000" w:firstRow="0" w:lastRow="0" w:firstColumn="0" w:lastColumn="0" w:noHBand="0" w:noVBand="0"/>
      </w:tblPr>
      <w:tblGrid>
        <w:gridCol w:w="5713"/>
        <w:gridCol w:w="1804"/>
        <w:gridCol w:w="1008"/>
      </w:tblGrid>
      <w:tr w:rsidR="00751B85" w14:paraId="1910F861" w14:textId="77777777" w:rsidTr="003851B3">
        <w:tc>
          <w:tcPr>
            <w:tcW w:w="5713" w:type="dxa"/>
            <w:vAlign w:val="center"/>
          </w:tcPr>
          <w:p w14:paraId="1F12AB81" w14:textId="46F63354" w:rsidR="00751B85" w:rsidRDefault="009E4A57" w:rsidP="003851B3">
            <w:pPr>
              <w:jc w:val="right"/>
            </w:pPr>
            <w:r>
              <w:rPr>
                <w:rFonts w:hint="eastAsia"/>
              </w:rPr>
              <w:t xml:space="preserve">令和　８　</w:t>
            </w:r>
            <w:r w:rsidR="00751B85">
              <w:rPr>
                <w:rFonts w:hint="eastAsia"/>
              </w:rPr>
              <w:t xml:space="preserve">年　</w:t>
            </w:r>
            <w:r>
              <w:rPr>
                <w:rFonts w:hint="eastAsia"/>
              </w:rPr>
              <w:t>８</w:t>
            </w:r>
            <w:r w:rsidR="00751B85">
              <w:rPr>
                <w:rFonts w:hint="eastAsia"/>
              </w:rPr>
              <w:t xml:space="preserve">　月　</w:t>
            </w:r>
            <w:r>
              <w:rPr>
                <w:rFonts w:hint="eastAsia"/>
              </w:rPr>
              <w:t>３０</w:t>
            </w:r>
            <w:r w:rsidR="00751B85">
              <w:rPr>
                <w:rFonts w:hint="eastAsia"/>
              </w:rPr>
              <w:t xml:space="preserve">　日執行　</w:t>
            </w:r>
          </w:p>
        </w:tc>
        <w:tc>
          <w:tcPr>
            <w:tcW w:w="1804" w:type="dxa"/>
            <w:vAlign w:val="center"/>
          </w:tcPr>
          <w:p w14:paraId="2A4A2757" w14:textId="77777777" w:rsidR="00751B85" w:rsidRPr="009E4A57" w:rsidRDefault="00751B85" w:rsidP="003851B3">
            <w:pPr>
              <w:jc w:val="center"/>
              <w:rPr>
                <w:bdr w:val="single" w:sz="4" w:space="0" w:color="auto"/>
              </w:rPr>
            </w:pPr>
            <w:r w:rsidRPr="009E4A57">
              <w:rPr>
                <w:rFonts w:hint="eastAsia"/>
                <w:bdr w:val="single" w:sz="4" w:space="0" w:color="auto"/>
              </w:rPr>
              <w:t>市議会議員</w:t>
            </w:r>
          </w:p>
          <w:p w14:paraId="79D40646" w14:textId="77777777" w:rsidR="00751B85" w:rsidRDefault="00751B85" w:rsidP="003851B3">
            <w:pPr>
              <w:jc w:val="center"/>
            </w:pPr>
            <w:r>
              <w:rPr>
                <w:rFonts w:hint="eastAsia"/>
              </w:rPr>
              <w:t>市　　　長</w:t>
            </w:r>
          </w:p>
        </w:tc>
        <w:tc>
          <w:tcPr>
            <w:tcW w:w="1008" w:type="dxa"/>
            <w:vAlign w:val="center"/>
          </w:tcPr>
          <w:p w14:paraId="5601AB2E" w14:textId="77777777" w:rsidR="00751B85" w:rsidRDefault="00751B85" w:rsidP="003851B3">
            <w:r>
              <w:rPr>
                <w:rFonts w:hint="eastAsia"/>
              </w:rPr>
              <w:t>選挙</w:t>
            </w:r>
          </w:p>
        </w:tc>
      </w:tr>
    </w:tbl>
    <w:p w14:paraId="3B154D99" w14:textId="77777777" w:rsidR="00751B85" w:rsidRDefault="00751B85" w:rsidP="00751B85">
      <w:pPr>
        <w:ind w:right="1260"/>
        <w:jc w:val="right"/>
      </w:pPr>
      <w:r>
        <w:rPr>
          <w:rFonts w:hint="eastAsia"/>
        </w:rPr>
        <w:t xml:space="preserve">候補者　　　　　　　　　　</w:t>
      </w:r>
      <w:r>
        <w:rPr>
          <w:rFonts w:hint="eastAsia"/>
          <w:color w:val="FF0000"/>
        </w:rPr>
        <w:t xml:space="preserve">　</w:t>
      </w:r>
      <w:r>
        <w:rPr>
          <w:rFonts w:hint="eastAsia"/>
        </w:rPr>
        <w:t xml:space="preserve">　</w:t>
      </w:r>
    </w:p>
    <w:p w14:paraId="3B4EAE70" w14:textId="77777777" w:rsidR="00BE53DD" w:rsidRPr="00751B85" w:rsidRDefault="00BE53DD" w:rsidP="00BE53DD"/>
    <w:p w14:paraId="5486DFF2" w14:textId="77777777" w:rsidR="00BE53DD" w:rsidRPr="00BE53DD" w:rsidRDefault="00BE53DD" w:rsidP="00BE53DD">
      <w:pPr>
        <w:jc w:val="center"/>
      </w:pPr>
      <w:r w:rsidRPr="00BE53DD">
        <w:rPr>
          <w:rFonts w:hint="eastAsia"/>
        </w:rPr>
        <w:t>記</w:t>
      </w:r>
    </w:p>
    <w:p w14:paraId="554A17E9" w14:textId="77777777" w:rsidR="00BE53DD" w:rsidRPr="00BE53DD" w:rsidRDefault="00BE53DD" w:rsidP="00BE53DD">
      <w:pPr>
        <w:ind w:left="312" w:hanging="312"/>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111"/>
        <w:gridCol w:w="4394"/>
      </w:tblGrid>
      <w:tr w:rsidR="00BE53DD" w:rsidRPr="00BE53DD" w14:paraId="701CAF71" w14:textId="77777777" w:rsidTr="008A2BAC">
        <w:trPr>
          <w:trHeight w:val="969"/>
        </w:trPr>
        <w:tc>
          <w:tcPr>
            <w:tcW w:w="4111" w:type="dxa"/>
            <w:vAlign w:val="center"/>
          </w:tcPr>
          <w:p w14:paraId="16842D0C" w14:textId="77777777" w:rsidR="00BE53DD" w:rsidRPr="00BE53DD" w:rsidRDefault="00BE53DD" w:rsidP="00BE53DD">
            <w:pPr>
              <w:jc w:val="distribute"/>
            </w:pPr>
            <w:r w:rsidRPr="00BE53DD">
              <w:rPr>
                <w:rFonts w:hint="eastAsia"/>
              </w:rPr>
              <w:t>契約業者の氏名又は名称及び住所並びに法人にあってはその代表者の氏名</w:t>
            </w:r>
          </w:p>
        </w:tc>
        <w:tc>
          <w:tcPr>
            <w:tcW w:w="4394" w:type="dxa"/>
          </w:tcPr>
          <w:p w14:paraId="67C0F24F" w14:textId="77777777" w:rsidR="00BE53DD" w:rsidRPr="00BE53DD" w:rsidRDefault="00BE53DD" w:rsidP="00BE53DD">
            <w:r w:rsidRPr="00BE53DD">
              <w:rPr>
                <w:rFonts w:hint="eastAsia"/>
              </w:rPr>
              <w:t xml:space="preserve">　</w:t>
            </w:r>
          </w:p>
        </w:tc>
      </w:tr>
      <w:tr w:rsidR="00BE53DD" w:rsidRPr="00BE53DD" w14:paraId="4F6458BD" w14:textId="77777777" w:rsidTr="008A2BAC">
        <w:trPr>
          <w:trHeight w:val="653"/>
        </w:trPr>
        <w:tc>
          <w:tcPr>
            <w:tcW w:w="4111" w:type="dxa"/>
            <w:vAlign w:val="center"/>
          </w:tcPr>
          <w:p w14:paraId="17836DBA" w14:textId="77777777" w:rsidR="00BE53DD" w:rsidRPr="00BE53DD" w:rsidRDefault="00BE53DD" w:rsidP="00BE53DD">
            <w:pPr>
              <w:jc w:val="distribute"/>
            </w:pPr>
            <w:r w:rsidRPr="00BE53DD">
              <w:rPr>
                <w:rFonts w:hint="eastAsia"/>
              </w:rPr>
              <w:t>作成枚数</w:t>
            </w:r>
          </w:p>
        </w:tc>
        <w:tc>
          <w:tcPr>
            <w:tcW w:w="4394" w:type="dxa"/>
            <w:vAlign w:val="center"/>
          </w:tcPr>
          <w:p w14:paraId="28152CCC" w14:textId="77777777" w:rsidR="00BE53DD" w:rsidRPr="00BE53DD" w:rsidRDefault="00BE53DD" w:rsidP="00BE53DD">
            <w:pPr>
              <w:jc w:val="right"/>
            </w:pPr>
            <w:r w:rsidRPr="00BE53DD">
              <w:rPr>
                <w:rFonts w:hint="eastAsia"/>
              </w:rPr>
              <w:t>枚</w:t>
            </w:r>
          </w:p>
        </w:tc>
      </w:tr>
      <w:tr w:rsidR="00BE53DD" w:rsidRPr="00BE53DD" w14:paraId="481E822F" w14:textId="77777777" w:rsidTr="008A2BAC">
        <w:trPr>
          <w:trHeight w:val="653"/>
        </w:trPr>
        <w:tc>
          <w:tcPr>
            <w:tcW w:w="4111" w:type="dxa"/>
            <w:vAlign w:val="center"/>
          </w:tcPr>
          <w:p w14:paraId="57AD2134" w14:textId="77777777" w:rsidR="00BE53DD" w:rsidRPr="00BE53DD" w:rsidRDefault="00BE53DD" w:rsidP="00BE53DD">
            <w:pPr>
              <w:jc w:val="distribute"/>
            </w:pPr>
            <w:r w:rsidRPr="00BE53DD">
              <w:rPr>
                <w:rFonts w:hint="eastAsia"/>
              </w:rPr>
              <w:t>作成金額</w:t>
            </w:r>
          </w:p>
        </w:tc>
        <w:tc>
          <w:tcPr>
            <w:tcW w:w="4394" w:type="dxa"/>
            <w:vAlign w:val="center"/>
          </w:tcPr>
          <w:p w14:paraId="27DF99DD" w14:textId="77777777" w:rsidR="00BE53DD" w:rsidRPr="00BE53DD" w:rsidRDefault="00BE53DD" w:rsidP="00BE53DD">
            <w:pPr>
              <w:jc w:val="right"/>
            </w:pPr>
            <w:r w:rsidRPr="00BE53DD">
              <w:rPr>
                <w:rFonts w:hint="eastAsia"/>
              </w:rPr>
              <w:t>円</w:t>
            </w:r>
          </w:p>
        </w:tc>
      </w:tr>
      <w:tr w:rsidR="00BE53DD" w:rsidRPr="00BE53DD" w14:paraId="0CE13FA0" w14:textId="77777777" w:rsidTr="008A2BAC">
        <w:trPr>
          <w:trHeight w:val="653"/>
        </w:trPr>
        <w:tc>
          <w:tcPr>
            <w:tcW w:w="4111" w:type="dxa"/>
            <w:vAlign w:val="center"/>
          </w:tcPr>
          <w:p w14:paraId="5575292D" w14:textId="77777777" w:rsidR="00BE53DD" w:rsidRPr="00BE53DD" w:rsidRDefault="00BE53DD" w:rsidP="00BE53DD">
            <w:pPr>
              <w:jc w:val="distribute"/>
            </w:pPr>
            <w:r w:rsidRPr="00BE53DD">
              <w:rPr>
                <w:rFonts w:hint="eastAsia"/>
              </w:rPr>
              <w:t>備考</w:t>
            </w:r>
          </w:p>
        </w:tc>
        <w:tc>
          <w:tcPr>
            <w:tcW w:w="4394" w:type="dxa"/>
          </w:tcPr>
          <w:p w14:paraId="0AB996F7" w14:textId="77777777" w:rsidR="00BE53DD" w:rsidRPr="00BE53DD" w:rsidRDefault="00BE53DD" w:rsidP="00BE53DD">
            <w:r w:rsidRPr="00BE53DD">
              <w:rPr>
                <w:rFonts w:hint="eastAsia"/>
              </w:rPr>
              <w:t xml:space="preserve">　</w:t>
            </w:r>
          </w:p>
        </w:tc>
      </w:tr>
    </w:tbl>
    <w:p w14:paraId="385291F3" w14:textId="77777777" w:rsidR="00BE53DD" w:rsidRPr="00BE53DD" w:rsidRDefault="00BE53DD" w:rsidP="00BE53DD">
      <w:pPr>
        <w:spacing w:before="120"/>
      </w:pPr>
      <w:r w:rsidRPr="00BE53DD">
        <w:rPr>
          <w:rFonts w:hint="eastAsia"/>
        </w:rPr>
        <w:t>備考</w:t>
      </w:r>
    </w:p>
    <w:p w14:paraId="52B5F34A" w14:textId="77777777" w:rsidR="00BE53DD" w:rsidRPr="00BE53DD" w:rsidRDefault="00BE53DD" w:rsidP="00BE53DD">
      <w:pPr>
        <w:ind w:left="312" w:hanging="312"/>
      </w:pPr>
      <w:r w:rsidRPr="00BE53DD">
        <w:rPr>
          <w:rFonts w:hint="eastAsia"/>
        </w:rPr>
        <w:t xml:space="preserve">　</w:t>
      </w:r>
      <w:r w:rsidRPr="00BE53DD">
        <w:t>1</w:t>
      </w:r>
      <w:r w:rsidRPr="00BE53DD">
        <w:rPr>
          <w:rFonts w:hint="eastAsia"/>
        </w:rPr>
        <w:t xml:space="preserve">　この証明書は、作成の実績に基づいて契約業者ごとに別々に作成し、候補者から契約業者に提出してください。</w:t>
      </w:r>
    </w:p>
    <w:p w14:paraId="294339D2" w14:textId="77777777" w:rsidR="00BE53DD" w:rsidRPr="00BE53DD" w:rsidRDefault="00BE53DD" w:rsidP="00BE53DD">
      <w:pPr>
        <w:ind w:left="312" w:hanging="312"/>
      </w:pPr>
      <w:r w:rsidRPr="00BE53DD">
        <w:rPr>
          <w:rFonts w:hint="eastAsia"/>
        </w:rPr>
        <w:t xml:space="preserve">　</w:t>
      </w:r>
      <w:r w:rsidRPr="00BE53DD">
        <w:t>2</w:t>
      </w:r>
      <w:r w:rsidRPr="00BE53DD">
        <w:rPr>
          <w:rFonts w:hint="eastAsia"/>
        </w:rPr>
        <w:t xml:space="preserve">　契約業者が</w:t>
      </w:r>
      <w:r w:rsidR="005127DF">
        <w:rPr>
          <w:rFonts w:hint="eastAsia"/>
        </w:rPr>
        <w:t>安芸</w:t>
      </w:r>
      <w:r w:rsidRPr="00BE53DD">
        <w:rPr>
          <w:rFonts w:hint="eastAsia"/>
        </w:rPr>
        <w:t>市に支払を請求するときは、この証明書を請求書に添付してください。</w:t>
      </w:r>
    </w:p>
    <w:p w14:paraId="130E0243" w14:textId="77777777" w:rsidR="00BE53DD" w:rsidRPr="00BE53DD" w:rsidRDefault="00BE53DD" w:rsidP="00BE53DD">
      <w:pPr>
        <w:ind w:left="312" w:hanging="312"/>
      </w:pPr>
      <w:r w:rsidRPr="00BE53DD">
        <w:rPr>
          <w:rFonts w:hint="eastAsia"/>
        </w:rPr>
        <w:t xml:space="preserve">　</w:t>
      </w:r>
      <w:r w:rsidRPr="00BE53DD">
        <w:t>3</w:t>
      </w:r>
      <w:r w:rsidRPr="00BE53DD">
        <w:rPr>
          <w:rFonts w:hint="eastAsia"/>
        </w:rPr>
        <w:t xml:space="preserve">　この証明書を発行した候補者について供託物が没収された場合には、契約業者は、</w:t>
      </w:r>
      <w:r w:rsidR="00FF6820">
        <w:rPr>
          <w:rFonts w:hint="eastAsia"/>
        </w:rPr>
        <w:t>安芸</w:t>
      </w:r>
      <w:r w:rsidRPr="00BE53DD">
        <w:rPr>
          <w:rFonts w:hint="eastAsia"/>
        </w:rPr>
        <w:t>市に支払を請求することはできません。</w:t>
      </w:r>
    </w:p>
    <w:p w14:paraId="1B797712" w14:textId="77777777" w:rsidR="00BE53DD" w:rsidRPr="00BE53DD" w:rsidRDefault="00BE53DD" w:rsidP="00BE53DD">
      <w:pPr>
        <w:ind w:left="312" w:hanging="312"/>
      </w:pPr>
      <w:r w:rsidRPr="00BE53DD">
        <w:rPr>
          <w:rFonts w:hint="eastAsia"/>
        </w:rPr>
        <w:t xml:space="preserve">　</w:t>
      </w:r>
      <w:r w:rsidRPr="00BE53DD">
        <w:t>4</w:t>
      </w:r>
      <w:r w:rsidRPr="00BE53DD">
        <w:rPr>
          <w:rFonts w:hint="eastAsia"/>
        </w:rPr>
        <w:t xml:space="preserve">　</w:t>
      </w:r>
      <w:r w:rsidRPr="00BE53DD">
        <w:t>1</w:t>
      </w:r>
      <w:r w:rsidRPr="00BE53DD">
        <w:rPr>
          <w:rFonts w:hint="eastAsia"/>
        </w:rPr>
        <w:t>人の候補者を通じて公費負担の対象となる枚数及びそれぞれの契約に基づく公費負担の限度額は、次のとおりです。</w:t>
      </w:r>
    </w:p>
    <w:p w14:paraId="1DD99FE5" w14:textId="77777777" w:rsidR="00BE53DD" w:rsidRPr="00BE53DD" w:rsidRDefault="00BE53DD" w:rsidP="00BE53DD">
      <w:r w:rsidRPr="00BE53DD">
        <w:rPr>
          <w:rFonts w:hint="eastAsia"/>
        </w:rPr>
        <w:t xml:space="preserve">　　①　枚数　　　</w:t>
      </w:r>
      <w:r w:rsidR="00F234D8" w:rsidRPr="00377811">
        <w:rPr>
          <w:rFonts w:hint="eastAsia"/>
        </w:rPr>
        <w:t>安芸市</w:t>
      </w:r>
      <w:r w:rsidRPr="00377811">
        <w:rPr>
          <w:rFonts w:hint="eastAsia"/>
        </w:rPr>
        <w:t xml:space="preserve">議会議員　</w:t>
      </w:r>
      <w:r w:rsidRPr="00377811">
        <w:t>4,000</w:t>
      </w:r>
      <w:r w:rsidRPr="00377811">
        <w:rPr>
          <w:rFonts w:hint="eastAsia"/>
        </w:rPr>
        <w:t xml:space="preserve">枚　</w:t>
      </w:r>
      <w:r w:rsidR="00F234D8" w:rsidRPr="00377811">
        <w:rPr>
          <w:rFonts w:hint="eastAsia"/>
        </w:rPr>
        <w:t>安芸</w:t>
      </w:r>
      <w:r w:rsidRPr="00377811">
        <w:rPr>
          <w:rFonts w:hint="eastAsia"/>
        </w:rPr>
        <w:t xml:space="preserve">市長　</w:t>
      </w:r>
      <w:r w:rsidRPr="00377811">
        <w:t>16,000</w:t>
      </w:r>
      <w:r w:rsidRPr="00377811">
        <w:rPr>
          <w:rFonts w:hint="eastAsia"/>
        </w:rPr>
        <w:t>枚</w:t>
      </w:r>
    </w:p>
    <w:p w14:paraId="40D7CA11" w14:textId="77777777" w:rsidR="00BE53DD" w:rsidRPr="00BE53DD" w:rsidRDefault="00BE53DD" w:rsidP="00BE53DD">
      <w:r w:rsidRPr="00BE53DD">
        <w:rPr>
          <w:rFonts w:hint="eastAsia"/>
        </w:rPr>
        <w:t xml:space="preserve">　　②　限度額　　</w:t>
      </w:r>
      <w:r w:rsidR="00545B85">
        <w:t>8</w:t>
      </w:r>
      <w:r w:rsidR="00C077D9">
        <w:rPr>
          <w:rFonts w:hint="eastAsia"/>
        </w:rPr>
        <w:t>円</w:t>
      </w:r>
      <w:r w:rsidR="00545B85">
        <w:t>38</w:t>
      </w:r>
      <w:r w:rsidR="00C077D9">
        <w:rPr>
          <w:rFonts w:hint="eastAsia"/>
        </w:rPr>
        <w:t>銭</w:t>
      </w:r>
      <w:r w:rsidRPr="00BE53DD">
        <w:t>(</w:t>
      </w:r>
      <w:r w:rsidRPr="00BE53DD">
        <w:rPr>
          <w:rFonts w:hint="eastAsia"/>
        </w:rPr>
        <w:t>単価</w:t>
      </w:r>
      <w:r w:rsidRPr="00BE53DD">
        <w:t>)</w:t>
      </w:r>
      <w:r w:rsidRPr="00BE53DD">
        <w:rPr>
          <w:rFonts w:hint="eastAsia"/>
        </w:rPr>
        <w:t>×当該作成枚数＝限度額</w:t>
      </w:r>
    </w:p>
    <w:p w14:paraId="316FB8A8" w14:textId="77777777" w:rsidR="00BE53DD" w:rsidRPr="00365957" w:rsidRDefault="00BE53DD" w:rsidP="00365957">
      <w:pPr>
        <w:ind w:left="283" w:hangingChars="135" w:hanging="283"/>
      </w:pPr>
      <w:r w:rsidRPr="00110BB4">
        <w:rPr>
          <w:rFonts w:hint="eastAsia"/>
        </w:rPr>
        <w:t xml:space="preserve">　</w:t>
      </w:r>
      <w:r w:rsidRPr="00110BB4">
        <w:t>5</w:t>
      </w:r>
      <w:r w:rsidRPr="00110BB4">
        <w:rPr>
          <w:rFonts w:hint="eastAsia"/>
        </w:rPr>
        <w:t xml:space="preserve">　候補者本人が届け出る場合にあっては本人確認書類の提示又は提出を、その代理人が届け出る場合にあっては委任状の提示又は提出及び当該代理人の本人確認書類の提示又は提出をしてください。ただし、候補者本人の署名その他の措置がある場合は</w:t>
      </w:r>
      <w:r w:rsidR="00FE451A" w:rsidRPr="00D23968">
        <w:rPr>
          <w:rFonts w:hint="eastAsia"/>
          <w:color w:val="FF0000"/>
          <w:shd w:val="pct15" w:color="auto" w:fill="FFFFFF"/>
        </w:rPr>
        <w:t>、</w:t>
      </w:r>
      <w:r w:rsidRPr="00110BB4">
        <w:rPr>
          <w:rFonts w:hint="eastAsia"/>
        </w:rPr>
        <w:t>この限りではありません。</w:t>
      </w:r>
    </w:p>
    <w:sectPr w:rsidR="00BE53DD" w:rsidRPr="00365957" w:rsidSect="008C612F">
      <w:pgSz w:w="11906" w:h="16838" w:code="9"/>
      <w:pgMar w:top="1304" w:right="1701" w:bottom="1304" w:left="1701" w:header="284" w:footer="284" w:gutter="0"/>
      <w:cols w:space="425"/>
      <w:docGrid w:type="linesAndChars" w:linePitch="3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F7CE3" w14:textId="77777777" w:rsidR="00190428" w:rsidRDefault="00190428" w:rsidP="00DC6128">
      <w:r>
        <w:separator/>
      </w:r>
    </w:p>
  </w:endnote>
  <w:endnote w:type="continuationSeparator" w:id="0">
    <w:p w14:paraId="7147587F" w14:textId="77777777" w:rsidR="00190428" w:rsidRDefault="00190428" w:rsidP="00DC6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BCDA4" w14:textId="77777777" w:rsidR="00190428" w:rsidRDefault="00190428" w:rsidP="00DC6128">
      <w:r>
        <w:separator/>
      </w:r>
    </w:p>
  </w:footnote>
  <w:footnote w:type="continuationSeparator" w:id="0">
    <w:p w14:paraId="08CF0A1D" w14:textId="77777777" w:rsidR="00190428" w:rsidRDefault="00190428" w:rsidP="00DC61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89A13E6"/>
    <w:lvl w:ilvl="0">
      <w:start w:val="1"/>
      <w:numFmt w:val="decimal"/>
      <w:lvlText w:val="%1."/>
      <w:lvlJc w:val="left"/>
      <w:pPr>
        <w:tabs>
          <w:tab w:val="num" w:pos="2061"/>
        </w:tabs>
        <w:ind w:left="2061" w:hanging="360"/>
      </w:pPr>
      <w:rPr>
        <w:rFonts w:cs="Times New Roman"/>
      </w:rPr>
    </w:lvl>
  </w:abstractNum>
  <w:abstractNum w:abstractNumId="1" w15:restartNumberingAfterBreak="0">
    <w:nsid w:val="FFFFFF7D"/>
    <w:multiLevelType w:val="singleLevel"/>
    <w:tmpl w:val="B736042C"/>
    <w:lvl w:ilvl="0">
      <w:start w:val="1"/>
      <w:numFmt w:val="decimal"/>
      <w:lvlText w:val="%1."/>
      <w:lvlJc w:val="left"/>
      <w:pPr>
        <w:tabs>
          <w:tab w:val="num" w:pos="1636"/>
        </w:tabs>
        <w:ind w:left="1636" w:hanging="360"/>
      </w:pPr>
      <w:rPr>
        <w:rFonts w:cs="Times New Roman"/>
      </w:rPr>
    </w:lvl>
  </w:abstractNum>
  <w:abstractNum w:abstractNumId="2" w15:restartNumberingAfterBreak="0">
    <w:nsid w:val="FFFFFF7E"/>
    <w:multiLevelType w:val="singleLevel"/>
    <w:tmpl w:val="C4F6B77C"/>
    <w:lvl w:ilvl="0">
      <w:start w:val="1"/>
      <w:numFmt w:val="decimal"/>
      <w:lvlText w:val="%1."/>
      <w:lvlJc w:val="left"/>
      <w:pPr>
        <w:tabs>
          <w:tab w:val="num" w:pos="1211"/>
        </w:tabs>
        <w:ind w:left="1211" w:hanging="360"/>
      </w:pPr>
      <w:rPr>
        <w:rFonts w:cs="Times New Roman"/>
      </w:rPr>
    </w:lvl>
  </w:abstractNum>
  <w:abstractNum w:abstractNumId="3" w15:restartNumberingAfterBreak="0">
    <w:nsid w:val="FFFFFF7F"/>
    <w:multiLevelType w:val="singleLevel"/>
    <w:tmpl w:val="C5782648"/>
    <w:lvl w:ilvl="0">
      <w:start w:val="1"/>
      <w:numFmt w:val="decimal"/>
      <w:lvlText w:val="%1."/>
      <w:lvlJc w:val="left"/>
      <w:pPr>
        <w:tabs>
          <w:tab w:val="num" w:pos="785"/>
        </w:tabs>
        <w:ind w:left="785" w:hanging="360"/>
      </w:pPr>
      <w:rPr>
        <w:rFonts w:cs="Times New Roman"/>
      </w:rPr>
    </w:lvl>
  </w:abstractNum>
  <w:abstractNum w:abstractNumId="4" w15:restartNumberingAfterBreak="0">
    <w:nsid w:val="FFFFFF80"/>
    <w:multiLevelType w:val="singleLevel"/>
    <w:tmpl w:val="AEE074BA"/>
    <w:lvl w:ilvl="0">
      <w:start w:val="1"/>
      <w:numFmt w:val="bullet"/>
      <w:lvlText w:val=""/>
      <w:lvlJc w:val="left"/>
      <w:pPr>
        <w:tabs>
          <w:tab w:val="num" w:pos="2061"/>
        </w:tabs>
        <w:ind w:left="2061" w:hanging="360"/>
      </w:pPr>
      <w:rPr>
        <w:rFonts w:ascii="Wingdings" w:hAnsi="Wingdings" w:hint="default"/>
      </w:rPr>
    </w:lvl>
  </w:abstractNum>
  <w:abstractNum w:abstractNumId="5" w15:restartNumberingAfterBreak="0">
    <w:nsid w:val="FFFFFF81"/>
    <w:multiLevelType w:val="singleLevel"/>
    <w:tmpl w:val="3F84F9B0"/>
    <w:lvl w:ilvl="0">
      <w:start w:val="1"/>
      <w:numFmt w:val="bullet"/>
      <w:lvlText w:val=""/>
      <w:lvlJc w:val="left"/>
      <w:pPr>
        <w:tabs>
          <w:tab w:val="num" w:pos="1636"/>
        </w:tabs>
        <w:ind w:left="1636" w:hanging="360"/>
      </w:pPr>
      <w:rPr>
        <w:rFonts w:ascii="Wingdings" w:hAnsi="Wingdings" w:hint="default"/>
      </w:rPr>
    </w:lvl>
  </w:abstractNum>
  <w:abstractNum w:abstractNumId="6" w15:restartNumberingAfterBreak="0">
    <w:nsid w:val="FFFFFF82"/>
    <w:multiLevelType w:val="singleLevel"/>
    <w:tmpl w:val="A5181B12"/>
    <w:lvl w:ilvl="0">
      <w:start w:val="1"/>
      <w:numFmt w:val="bullet"/>
      <w:lvlText w:val=""/>
      <w:lvlJc w:val="left"/>
      <w:pPr>
        <w:tabs>
          <w:tab w:val="num" w:pos="1211"/>
        </w:tabs>
        <w:ind w:left="1211" w:hanging="360"/>
      </w:pPr>
      <w:rPr>
        <w:rFonts w:ascii="Wingdings" w:hAnsi="Wingdings" w:hint="default"/>
      </w:rPr>
    </w:lvl>
  </w:abstractNum>
  <w:abstractNum w:abstractNumId="7" w15:restartNumberingAfterBreak="0">
    <w:nsid w:val="FFFFFF83"/>
    <w:multiLevelType w:val="singleLevel"/>
    <w:tmpl w:val="DA1605DE"/>
    <w:lvl w:ilvl="0">
      <w:start w:val="1"/>
      <w:numFmt w:val="bullet"/>
      <w:lvlText w:val=""/>
      <w:lvlJc w:val="left"/>
      <w:pPr>
        <w:tabs>
          <w:tab w:val="num" w:pos="785"/>
        </w:tabs>
        <w:ind w:left="785" w:hanging="360"/>
      </w:pPr>
      <w:rPr>
        <w:rFonts w:ascii="Wingdings" w:hAnsi="Wingdings" w:hint="default"/>
      </w:rPr>
    </w:lvl>
  </w:abstractNum>
  <w:abstractNum w:abstractNumId="8" w15:restartNumberingAfterBreak="0">
    <w:nsid w:val="FFFFFF88"/>
    <w:multiLevelType w:val="singleLevel"/>
    <w:tmpl w:val="05D624B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202461AA"/>
    <w:lvl w:ilvl="0">
      <w:start w:val="1"/>
      <w:numFmt w:val="bullet"/>
      <w:lvlText w:val=""/>
      <w:lvlJc w:val="left"/>
      <w:pPr>
        <w:tabs>
          <w:tab w:val="num" w:pos="360"/>
        </w:tabs>
        <w:ind w:left="36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bordersDoNotSurroundHeader/>
  <w:bordersDoNotSurroundFooter/>
  <w:proofState w:spelling="clean" w:grammar="dirty"/>
  <w:attachedTemplate r:id="rId1"/>
  <w:doNotTrackFormatting/>
  <w:defaultTabStop w:val="851"/>
  <w:evenAndOddHeaders/>
  <w:drawingGridHorizontalSpacing w:val="105"/>
  <w:drawingGridVerticalSpacing w:val="323"/>
  <w:displayHorizontalDrawingGridEvery w:val="0"/>
  <w:characterSpacingControl w:val="compressPunctuation"/>
  <w:strictFirstAndLastChar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2"/>
    <w:compatSetting w:name="useWord2013TrackBottomHyphenation" w:uri="http://schemas.microsoft.com/office/word" w:val="0"/>
  </w:compat>
  <w:rsids>
    <w:rsidRoot w:val="00831A50"/>
    <w:rsid w:val="00066806"/>
    <w:rsid w:val="00110BB4"/>
    <w:rsid w:val="00142485"/>
    <w:rsid w:val="00157012"/>
    <w:rsid w:val="00187E70"/>
    <w:rsid w:val="00190428"/>
    <w:rsid w:val="001B56D0"/>
    <w:rsid w:val="002D1D2F"/>
    <w:rsid w:val="00325C7F"/>
    <w:rsid w:val="00365957"/>
    <w:rsid w:val="00377811"/>
    <w:rsid w:val="003851B3"/>
    <w:rsid w:val="003C1F08"/>
    <w:rsid w:val="0040216B"/>
    <w:rsid w:val="004D3F99"/>
    <w:rsid w:val="004F72B2"/>
    <w:rsid w:val="005127DF"/>
    <w:rsid w:val="00527844"/>
    <w:rsid w:val="00545B85"/>
    <w:rsid w:val="0056104D"/>
    <w:rsid w:val="005B2264"/>
    <w:rsid w:val="005C369B"/>
    <w:rsid w:val="005F1582"/>
    <w:rsid w:val="005F17C7"/>
    <w:rsid w:val="0060312E"/>
    <w:rsid w:val="006E4449"/>
    <w:rsid w:val="0072569A"/>
    <w:rsid w:val="00751B85"/>
    <w:rsid w:val="007B3736"/>
    <w:rsid w:val="007C3382"/>
    <w:rsid w:val="008004EF"/>
    <w:rsid w:val="00831A50"/>
    <w:rsid w:val="00862397"/>
    <w:rsid w:val="008642B3"/>
    <w:rsid w:val="008A2BAC"/>
    <w:rsid w:val="008C612F"/>
    <w:rsid w:val="008D6331"/>
    <w:rsid w:val="008E55C9"/>
    <w:rsid w:val="009E4A57"/>
    <w:rsid w:val="00A05888"/>
    <w:rsid w:val="00B4477F"/>
    <w:rsid w:val="00B61243"/>
    <w:rsid w:val="00B93E54"/>
    <w:rsid w:val="00BA76EE"/>
    <w:rsid w:val="00BB1624"/>
    <w:rsid w:val="00BE53DD"/>
    <w:rsid w:val="00C0136B"/>
    <w:rsid w:val="00C077D9"/>
    <w:rsid w:val="00C52E71"/>
    <w:rsid w:val="00D212C2"/>
    <w:rsid w:val="00D23968"/>
    <w:rsid w:val="00D350DF"/>
    <w:rsid w:val="00D605B6"/>
    <w:rsid w:val="00D9150A"/>
    <w:rsid w:val="00DC6128"/>
    <w:rsid w:val="00E81176"/>
    <w:rsid w:val="00EC1CC7"/>
    <w:rsid w:val="00F11748"/>
    <w:rsid w:val="00F234D8"/>
    <w:rsid w:val="00F71B03"/>
    <w:rsid w:val="00FE451A"/>
    <w:rsid w:val="00FE7A74"/>
    <w:rsid w:val="00FF68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1DE23DD3"/>
  <w14:defaultImageDpi w14:val="0"/>
  <w15:docId w15:val="{3FDFD816-BFA4-4DCD-A5D0-02925BE91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adjustRightInd w:val="0"/>
      <w:jc w:val="both"/>
    </w:pPr>
    <w:rPr>
      <w:rFonts w:ascii="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sz w:val="21"/>
    </w:rPr>
  </w:style>
  <w:style w:type="character" w:styleId="a7">
    <w:name w:val="page number"/>
    <w:basedOn w:val="a0"/>
    <w:uiPriority w:val="99"/>
    <w:semiHidden/>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OFFICE97\Template\youshiki.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youshiki.dot</Template>
  <TotalTime>1</TotalTime>
  <Pages>1</Pages>
  <Words>92</Words>
  <Characters>529</Characters>
  <Application>Microsoft Office Word</Application>
  <DocSecurity>0</DocSecurity>
  <Lines>4</Lines>
  <Paragraphs>1</Paragraphs>
  <ScaleCrop>false</ScaleCrop>
  <Company/>
  <LinksUpToDate>false</LinksUpToDate>
  <CharactersWithSpaces>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北村　博昭</dc:creator>
  <cp:keywords/>
  <dc:description/>
  <cp:lastModifiedBy>北村　博昭</cp:lastModifiedBy>
  <cp:revision>3</cp:revision>
  <cp:lastPrinted>2021-09-17T02:05:00Z</cp:lastPrinted>
  <dcterms:created xsi:type="dcterms:W3CDTF">2026-06-12T06:17:00Z</dcterms:created>
  <dcterms:modified xsi:type="dcterms:W3CDTF">2026-06-22T01:47:00Z</dcterms:modified>
</cp:coreProperties>
</file>